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bottom w:val="single" w:sz="2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89"/>
      </w:tblGrid>
      <w:tr w:rsidR="00F3125A" w:rsidRPr="00D8069C" w14:paraId="474FEAF4" w14:textId="77777777" w:rsidTr="00D926B0">
        <w:tc>
          <w:tcPr>
            <w:tcW w:w="9389" w:type="dxa"/>
          </w:tcPr>
          <w:p w14:paraId="327ED8CC" w14:textId="2F4531C3" w:rsidR="00F3125A" w:rsidRPr="00D8069C" w:rsidRDefault="00D50F06">
            <w:pPr>
              <w:pStyle w:val="AgendaTitle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tag w:val="AgendaTitle"/>
                <w:id w:val="1163281654"/>
                <w:placeholder>
                  <w:docPart w:val="B6A7514258B14A51808BEC4CD787BDB9"/>
                </w:placeholder>
                <w:dataBinding w:xpath="/root[1]/Title[1]" w:storeItemID="{F8034915-E4E0-48BA-BF8E-FE16B4D8FC81}"/>
                <w:text w:multiLine="1"/>
              </w:sdtPr>
              <w:sdtEndPr/>
              <w:sdtContent>
                <w:r w:rsidR="00962E84">
                  <w:rPr>
                    <w:rFonts w:cs="Arial"/>
                    <w:szCs w:val="18"/>
                  </w:rPr>
                  <w:t xml:space="preserve">University of Kentucky </w:t>
                </w:r>
                <w:r w:rsidR="00962E84">
                  <w:rPr>
                    <w:rFonts w:cs="Arial"/>
                    <w:szCs w:val="18"/>
                  </w:rPr>
                  <w:br/>
                  <w:t>Hazard Mitigation Plan Update</w:t>
                </w:r>
              </w:sdtContent>
            </w:sdt>
          </w:p>
        </w:tc>
      </w:tr>
      <w:tr w:rsidR="00F3125A" w:rsidRPr="00D8069C" w14:paraId="66DD9A67" w14:textId="77777777" w:rsidTr="00D926B0">
        <w:trPr>
          <w:trHeight w:val="252"/>
        </w:trPr>
        <w:tc>
          <w:tcPr>
            <w:tcW w:w="9389" w:type="dxa"/>
          </w:tcPr>
          <w:p w14:paraId="5FF576DB" w14:textId="504C0186" w:rsidR="00F3125A" w:rsidRPr="00D8069C" w:rsidRDefault="00EE476A" w:rsidP="00AE204E">
            <w:pPr>
              <w:pStyle w:val="MessageHeader"/>
              <w:rPr>
                <w:szCs w:val="18"/>
              </w:rPr>
            </w:pPr>
            <w:r>
              <w:rPr>
                <w:szCs w:val="18"/>
              </w:rPr>
              <w:t xml:space="preserve">Gatton Student Center, Worsham </w:t>
            </w:r>
            <w:r w:rsidR="0083296B">
              <w:rPr>
                <w:szCs w:val="18"/>
              </w:rPr>
              <w:t>Theater</w:t>
            </w:r>
          </w:p>
        </w:tc>
      </w:tr>
      <w:tr w:rsidR="00F3125A" w:rsidRPr="00D8069C" w14:paraId="71BFA123" w14:textId="77777777" w:rsidTr="00D926B0">
        <w:trPr>
          <w:trHeight w:val="418"/>
        </w:trPr>
        <w:tc>
          <w:tcPr>
            <w:tcW w:w="9389" w:type="dxa"/>
          </w:tcPr>
          <w:p w14:paraId="6BDC0DA0" w14:textId="0DDA4ED5" w:rsidR="00F3125A" w:rsidRDefault="00EE476A" w:rsidP="003A554C">
            <w:pPr>
              <w:pStyle w:val="MessageHeader"/>
              <w:rPr>
                <w:szCs w:val="18"/>
              </w:rPr>
            </w:pPr>
            <w:r>
              <w:rPr>
                <w:szCs w:val="18"/>
              </w:rPr>
              <w:t>Thursday, October 27</w:t>
            </w:r>
            <w:r w:rsidR="006E43C0">
              <w:rPr>
                <w:szCs w:val="18"/>
              </w:rPr>
              <w:t>, 2022</w:t>
            </w:r>
          </w:p>
          <w:p w14:paraId="5E79625E" w14:textId="020FEFEB" w:rsidR="006E43C0" w:rsidRPr="00D8069C" w:rsidRDefault="00EE476A" w:rsidP="003A554C">
            <w:pPr>
              <w:pStyle w:val="MessageHeader"/>
              <w:rPr>
                <w:szCs w:val="18"/>
              </w:rPr>
            </w:pPr>
            <w:r>
              <w:rPr>
                <w:szCs w:val="18"/>
              </w:rPr>
              <w:t>9.30</w:t>
            </w:r>
            <w:r w:rsidR="006E43C0">
              <w:rPr>
                <w:szCs w:val="18"/>
              </w:rPr>
              <w:t xml:space="preserve"> a.m. – </w:t>
            </w:r>
            <w:r>
              <w:rPr>
                <w:szCs w:val="18"/>
              </w:rPr>
              <w:t>10:30</w:t>
            </w:r>
            <w:r w:rsidR="006E43C0">
              <w:rPr>
                <w:szCs w:val="18"/>
              </w:rPr>
              <w:t xml:space="preserve"> </w:t>
            </w:r>
            <w:r>
              <w:rPr>
                <w:szCs w:val="18"/>
              </w:rPr>
              <w:t>a</w:t>
            </w:r>
            <w:r w:rsidR="006E43C0">
              <w:rPr>
                <w:szCs w:val="18"/>
              </w:rPr>
              <w:t>.m.</w:t>
            </w:r>
          </w:p>
        </w:tc>
      </w:tr>
    </w:tbl>
    <w:p w14:paraId="6925FF63" w14:textId="77777777" w:rsidR="00CD2EF4" w:rsidRPr="00CD2EF4" w:rsidRDefault="00CD2EF4" w:rsidP="00CD2EF4">
      <w:pPr>
        <w:pStyle w:val="ListParagraph"/>
        <w:ind w:left="1440"/>
        <w:textAlignment w:val="baseline"/>
        <w:rPr>
          <w:color w:val="0033A0"/>
        </w:rPr>
      </w:pPr>
    </w:p>
    <w:p w14:paraId="720C2DF4" w14:textId="77777777" w:rsidR="00CD2EF4" w:rsidRPr="00CD2EF4" w:rsidRDefault="00CD2EF4" w:rsidP="00CD2EF4">
      <w:pPr>
        <w:pStyle w:val="ListParagraph"/>
        <w:ind w:left="1440"/>
        <w:textAlignment w:val="baseline"/>
        <w:rPr>
          <w:color w:val="0033A0"/>
        </w:rPr>
      </w:pPr>
    </w:p>
    <w:p w14:paraId="7E82885C" w14:textId="77777777" w:rsidR="00CD2EF4" w:rsidRDefault="00CD2EF4" w:rsidP="00CD2EF4">
      <w:pPr>
        <w:pStyle w:val="ListParagraph"/>
        <w:ind w:left="1440"/>
        <w:textAlignment w:val="baseline"/>
        <w:rPr>
          <w:rFonts w:eastAsiaTheme="minorEastAsia"/>
          <w:color w:val="000000" w:themeColor="text1"/>
          <w:kern w:val="24"/>
        </w:rPr>
      </w:pPr>
    </w:p>
    <w:p w14:paraId="11AD0A67" w14:textId="1D0FB43F" w:rsidR="00D926B0" w:rsidRPr="00CD2EF4" w:rsidRDefault="00D926B0" w:rsidP="00CD2EF4">
      <w:pPr>
        <w:pStyle w:val="ListParagraph"/>
        <w:numPr>
          <w:ilvl w:val="1"/>
          <w:numId w:val="17"/>
        </w:numPr>
        <w:textAlignment w:val="baseline"/>
        <w:rPr>
          <w:rFonts w:eastAsiaTheme="minorEastAsia"/>
          <w:color w:val="000000" w:themeColor="text1"/>
          <w:kern w:val="24"/>
        </w:rPr>
      </w:pPr>
      <w:r w:rsidRPr="00CD2EF4">
        <w:rPr>
          <w:rFonts w:eastAsiaTheme="minorEastAsia"/>
          <w:color w:val="000000" w:themeColor="text1"/>
          <w:kern w:val="24"/>
        </w:rPr>
        <w:t>Safety Moment</w:t>
      </w:r>
    </w:p>
    <w:p w14:paraId="3674D7A0" w14:textId="179CA8E5" w:rsidR="00D926B0" w:rsidRPr="00251D6D" w:rsidRDefault="00D926B0" w:rsidP="00D926B0">
      <w:pPr>
        <w:pStyle w:val="ListParagraph"/>
        <w:numPr>
          <w:ilvl w:val="1"/>
          <w:numId w:val="17"/>
        </w:numPr>
        <w:textAlignment w:val="baseline"/>
        <w:rPr>
          <w:color w:val="0033A0"/>
        </w:rPr>
      </w:pPr>
      <w:r w:rsidRPr="00D926B0">
        <w:rPr>
          <w:rFonts w:eastAsiaTheme="minorEastAsia"/>
          <w:color w:val="000000" w:themeColor="text1"/>
          <w:kern w:val="24"/>
        </w:rPr>
        <w:t>Welcome and Introductions </w:t>
      </w:r>
    </w:p>
    <w:p w14:paraId="1B9E9AA8" w14:textId="5C5635A7" w:rsidR="00251D6D" w:rsidRPr="00251D6D" w:rsidRDefault="00251D6D" w:rsidP="00251D6D">
      <w:pPr>
        <w:pStyle w:val="ListParagraph"/>
        <w:numPr>
          <w:ilvl w:val="1"/>
          <w:numId w:val="17"/>
        </w:numPr>
        <w:textAlignment w:val="baseline"/>
        <w:rPr>
          <w:color w:val="0033A0"/>
        </w:rPr>
      </w:pPr>
      <w:r>
        <w:rPr>
          <w:rFonts w:eastAsiaTheme="minorEastAsia"/>
          <w:color w:val="000000" w:themeColor="text1"/>
          <w:kern w:val="24"/>
        </w:rPr>
        <w:t>Mitigation Successes</w:t>
      </w:r>
    </w:p>
    <w:p w14:paraId="3B80F688" w14:textId="437F1518" w:rsidR="00D926B0" w:rsidRPr="00D926B0" w:rsidRDefault="00EE476A" w:rsidP="00D926B0">
      <w:pPr>
        <w:pStyle w:val="ListParagraph"/>
        <w:numPr>
          <w:ilvl w:val="1"/>
          <w:numId w:val="17"/>
        </w:numPr>
        <w:textAlignment w:val="baseline"/>
        <w:rPr>
          <w:color w:val="0033A0"/>
        </w:rPr>
      </w:pPr>
      <w:r>
        <w:rPr>
          <w:rFonts w:eastAsiaTheme="minorEastAsia"/>
          <w:color w:val="000000" w:themeColor="text1"/>
          <w:kern w:val="24"/>
        </w:rPr>
        <w:t>Mitigation Projects and Research</w:t>
      </w:r>
    </w:p>
    <w:p w14:paraId="5D8D4EC3" w14:textId="27BDBB4E" w:rsidR="00D926B0" w:rsidRPr="00251D6D" w:rsidRDefault="00D926B0" w:rsidP="00D926B0">
      <w:pPr>
        <w:pStyle w:val="ListParagraph"/>
        <w:numPr>
          <w:ilvl w:val="1"/>
          <w:numId w:val="17"/>
        </w:numPr>
        <w:textAlignment w:val="baseline"/>
        <w:rPr>
          <w:color w:val="0033A0"/>
        </w:rPr>
      </w:pPr>
      <w:r w:rsidRPr="00D926B0">
        <w:rPr>
          <w:rFonts w:eastAsiaTheme="minorEastAsia"/>
          <w:color w:val="000000" w:themeColor="text1"/>
          <w:kern w:val="24"/>
        </w:rPr>
        <w:t xml:space="preserve">Planning Process </w:t>
      </w:r>
    </w:p>
    <w:p w14:paraId="784E9F84" w14:textId="4ACC4C1F" w:rsidR="0045112C" w:rsidRPr="0045112C" w:rsidRDefault="00EE476A" w:rsidP="0045112C">
      <w:pPr>
        <w:pStyle w:val="ListParagraph"/>
        <w:numPr>
          <w:ilvl w:val="1"/>
          <w:numId w:val="17"/>
        </w:numPr>
        <w:textAlignment w:val="baseline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</w:rPr>
        <w:t>Data Collection and Hazard Identification</w:t>
      </w:r>
    </w:p>
    <w:p w14:paraId="5F95B89E" w14:textId="3491BF9F" w:rsidR="007B7D73" w:rsidRPr="009B0E31" w:rsidRDefault="00D926B0" w:rsidP="009B0E31">
      <w:pPr>
        <w:pStyle w:val="ListParagraph"/>
        <w:numPr>
          <w:ilvl w:val="1"/>
          <w:numId w:val="17"/>
        </w:numPr>
        <w:textAlignment w:val="baseline"/>
        <w:rPr>
          <w:rFonts w:eastAsiaTheme="minorEastAsia"/>
          <w:color w:val="000000" w:themeColor="text1"/>
          <w:kern w:val="24"/>
        </w:rPr>
      </w:pPr>
      <w:r w:rsidRPr="00D926B0">
        <w:rPr>
          <w:rFonts w:eastAsiaTheme="minorEastAsia"/>
          <w:color w:val="000000" w:themeColor="text1"/>
          <w:kern w:val="24"/>
        </w:rPr>
        <w:t>Next Steps</w:t>
      </w:r>
    </w:p>
    <w:p w14:paraId="14BE8DDC" w14:textId="6D54F002" w:rsidR="009B0E31" w:rsidRDefault="009B0E31" w:rsidP="00786AE3">
      <w:pPr>
        <w:pStyle w:val="BodyText"/>
      </w:pPr>
    </w:p>
    <w:p w14:paraId="6E887AAE" w14:textId="16549E4D" w:rsidR="009B0E31" w:rsidRDefault="009B0E31" w:rsidP="00786AE3">
      <w:pPr>
        <w:pStyle w:val="BodyText"/>
        <w:rPr>
          <w:b/>
          <w:bCs/>
        </w:rPr>
      </w:pPr>
      <w:r w:rsidRPr="009B0E31">
        <w:rPr>
          <w:b/>
          <w:bCs/>
        </w:rPr>
        <w:t>Notes:</w:t>
      </w:r>
    </w:p>
    <w:p w14:paraId="6ED60A64" w14:textId="5003F44F" w:rsidR="009B0E31" w:rsidRDefault="009B0E31" w:rsidP="00AB3160">
      <w:pPr>
        <w:pStyle w:val="BodyText"/>
        <w:spacing w:line="60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B3160">
        <w:rPr>
          <w:b/>
          <w:bCs/>
        </w:rPr>
        <w:t>__</w:t>
      </w:r>
    </w:p>
    <w:p w14:paraId="42C06BC4" w14:textId="7CCFD109" w:rsidR="00AB3160" w:rsidRDefault="00AB3160" w:rsidP="00AB3160">
      <w:pPr>
        <w:pStyle w:val="BodyText"/>
        <w:spacing w:line="60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974D1">
        <w:rPr>
          <w:b/>
          <w:bCs/>
        </w:rPr>
        <w:t>____________________________________________________________________________________</w:t>
      </w:r>
    </w:p>
    <w:p w14:paraId="4B9346C5" w14:textId="11E1BE50" w:rsidR="00D50F06" w:rsidRPr="009B0E31" w:rsidRDefault="00D50F06" w:rsidP="00AB3160">
      <w:pPr>
        <w:pStyle w:val="BodyText"/>
        <w:spacing w:line="60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D50F06" w:rsidRPr="009B0E31" w:rsidSect="002407E1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9" w:h="16834" w:code="9"/>
      <w:pgMar w:top="1800" w:right="1080" w:bottom="1440" w:left="1440" w:header="864" w:footer="648" w:gutter="0"/>
      <w:paperSrc w:first="7" w:other="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56E32" w14:textId="77777777" w:rsidR="00FB1CFE" w:rsidRDefault="00FB1CFE">
      <w:r>
        <w:separator/>
      </w:r>
    </w:p>
  </w:endnote>
  <w:endnote w:type="continuationSeparator" w:id="0">
    <w:p w14:paraId="2CED449D" w14:textId="77777777" w:rsidR="00FB1CFE" w:rsidRDefault="00FB1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455CA" w14:textId="77777777" w:rsidR="00097D5E" w:rsidRDefault="00286421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9E62600" wp14:editId="2D4C9628">
          <wp:simplePos x="0" y="0"/>
          <wp:positionH relativeFrom="page">
            <wp:posOffset>914400</wp:posOffset>
          </wp:positionH>
          <wp:positionV relativeFrom="bottomMargin">
            <wp:posOffset>201295</wp:posOffset>
          </wp:positionV>
          <wp:extent cx="1536192" cy="192024"/>
          <wp:effectExtent l="0" t="0" r="6985" b="0"/>
          <wp:wrapNone/>
          <wp:docPr id="3" name="Slogan B&amp;W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ogan_b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192" cy="192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E29534C" wp14:editId="426D717C">
          <wp:simplePos x="0" y="0"/>
          <wp:positionH relativeFrom="page">
            <wp:posOffset>914400</wp:posOffset>
          </wp:positionH>
          <wp:positionV relativeFrom="bottomMargin">
            <wp:posOffset>203835</wp:posOffset>
          </wp:positionV>
          <wp:extent cx="1536192" cy="155448"/>
          <wp:effectExtent l="0" t="0" r="0" b="0"/>
          <wp:wrapNone/>
          <wp:docPr id="2" name="Slogan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ogan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192" cy="155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D5F75" w14:textId="34039244" w:rsidR="00F3125A" w:rsidRDefault="00C83CE9">
    <w:pPr>
      <w:pStyle w:val="Foot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0FB4E445" wp14:editId="080EFC1F">
          <wp:simplePos x="0" y="0"/>
          <wp:positionH relativeFrom="page">
            <wp:posOffset>918845</wp:posOffset>
          </wp:positionH>
          <wp:positionV relativeFrom="bottomMargin">
            <wp:posOffset>201295</wp:posOffset>
          </wp:positionV>
          <wp:extent cx="1536192" cy="192024"/>
          <wp:effectExtent l="0" t="0" r="6985" b="0"/>
          <wp:wrapNone/>
          <wp:docPr id="7" name="Slogan B&amp;W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ogan_b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192" cy="192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3A191" w14:textId="77777777" w:rsidR="00FB1CFE" w:rsidRDefault="00FB1CFE">
      <w:bookmarkStart w:id="0" w:name="_Hlk497907448"/>
      <w:bookmarkEnd w:id="0"/>
      <w:r>
        <w:separator/>
      </w:r>
    </w:p>
  </w:footnote>
  <w:footnote w:type="continuationSeparator" w:id="0">
    <w:p w14:paraId="05018D72" w14:textId="77777777" w:rsidR="00FB1CFE" w:rsidRDefault="00FB1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3C935" w14:textId="2DDD1EA0" w:rsidR="00F3125A" w:rsidRPr="00AD383E" w:rsidRDefault="00D50F06">
    <w:pPr>
      <w:pStyle w:val="DateHeader"/>
      <w:rPr>
        <w:rFonts w:cs="Arial"/>
        <w:sz w:val="16"/>
        <w:szCs w:val="16"/>
      </w:rPr>
    </w:pPr>
    <w:sdt>
      <w:sdtPr>
        <w:rPr>
          <w:rFonts w:cs="Arial"/>
          <w:sz w:val="16"/>
          <w:szCs w:val="16"/>
        </w:rPr>
        <w:tag w:val="HeaderDate"/>
        <w:id w:val="-36819999"/>
        <w:placeholder>
          <w:docPart w:val="B6A7514258B14A51808BEC4CD787BDB9"/>
        </w:placeholder>
        <w:dataBinding w:xpath="/root[1]/Date[1]" w:storeItemID="{F8034915-E4E0-48BA-BF8E-FE16B4D8FC81}"/>
        <w:date w:fullDate="2022-09-29T00:00:00Z">
          <w:dateFormat w:val="MMMM d, yyyy"/>
          <w:lid w:val="en-US"/>
          <w:storeMappedDataAs w:val="dateTime"/>
          <w:calendar w:val="gregorian"/>
        </w:date>
      </w:sdtPr>
      <w:sdtEndPr/>
      <w:sdtContent>
        <w:r w:rsidR="00962E84">
          <w:rPr>
            <w:rFonts w:cs="Arial"/>
            <w:sz w:val="16"/>
            <w:szCs w:val="16"/>
          </w:rPr>
          <w:t>September 29, 2022</w:t>
        </w:r>
      </w:sdtContent>
    </w:sdt>
  </w:p>
  <w:p w14:paraId="203AC53B" w14:textId="76ADA9A2" w:rsidR="00F3125A" w:rsidRPr="00AD383E" w:rsidRDefault="00D50F06">
    <w:pPr>
      <w:pStyle w:val="AgendaTitleHeader"/>
      <w:rPr>
        <w:rFonts w:cs="Arial"/>
        <w:szCs w:val="16"/>
      </w:rPr>
    </w:pPr>
    <w:sdt>
      <w:sdtPr>
        <w:rPr>
          <w:rFonts w:cs="Arial"/>
          <w:szCs w:val="16"/>
        </w:rPr>
        <w:tag w:val="HeaderAgendaTitle"/>
        <w:id w:val="1016119517"/>
        <w:placeholder>
          <w:docPart w:val="6AC63602A8854C4F9E8D5610AFF89D83"/>
        </w:placeholder>
        <w:dataBinding w:xpath="/root[1]/Title[1]" w:storeItemID="{F8034915-E4E0-48BA-BF8E-FE16B4D8FC81}"/>
        <w:text w:multiLine="1"/>
      </w:sdtPr>
      <w:sdtEndPr/>
      <w:sdtContent>
        <w:r w:rsidR="00962E84">
          <w:rPr>
            <w:rFonts w:cs="Arial"/>
            <w:szCs w:val="16"/>
          </w:rPr>
          <w:t xml:space="preserve">University of Kentucky </w:t>
        </w:r>
        <w:r w:rsidR="00962E84">
          <w:rPr>
            <w:rFonts w:cs="Arial"/>
            <w:szCs w:val="16"/>
          </w:rPr>
          <w:br/>
          <w:t>Hazard Mitigation Plan Update</w:t>
        </w:r>
      </w:sdtContent>
    </w:sdt>
  </w:p>
  <w:p w14:paraId="09AD2D25" w14:textId="77777777" w:rsidR="00F3125A" w:rsidRPr="003A554C" w:rsidRDefault="00F3125A" w:rsidP="003A554C">
    <w:pPr>
      <w:pStyle w:val="Pages"/>
    </w:pPr>
    <w:r w:rsidRPr="003A554C">
      <w:t xml:space="preserve">Page </w:t>
    </w:r>
    <w:r w:rsidR="00A458B9" w:rsidRPr="003A554C">
      <w:fldChar w:fldCharType="begin"/>
    </w:r>
    <w:r w:rsidR="00A458B9" w:rsidRPr="003A554C">
      <w:instrText xml:space="preserve"> PAGE </w:instrText>
    </w:r>
    <w:r w:rsidR="00A458B9" w:rsidRPr="003A554C">
      <w:fldChar w:fldCharType="separate"/>
    </w:r>
    <w:r w:rsidR="00771315">
      <w:rPr>
        <w:noProof/>
      </w:rPr>
      <w:t>2</w:t>
    </w:r>
    <w:r w:rsidR="00A458B9" w:rsidRPr="003A554C">
      <w:fldChar w:fldCharType="end"/>
    </w:r>
    <w:r w:rsidRPr="003A554C">
      <w:t xml:space="preserve"> of </w:t>
    </w:r>
    <w:fldSimple w:instr=" NUMPAGES ">
      <w:r w:rsidR="00771315">
        <w:rPr>
          <w:noProof/>
        </w:rPr>
        <w:t>2</w:t>
      </w:r>
    </w:fldSimple>
    <w:r w:rsidRPr="003A554C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9B587" w14:textId="066A5A04" w:rsidR="00F3125A" w:rsidRPr="00D926B0" w:rsidRDefault="00D926B0" w:rsidP="00D926B0">
    <w:pPr>
      <w:pStyle w:val="Header"/>
    </w:pPr>
    <w:r>
      <w:rPr>
        <w:noProof/>
      </w:rPr>
      <w:drawing>
        <wp:inline distT="0" distB="0" distL="0" distR="0" wp14:anchorId="5ED6E112" wp14:editId="1BCF45F2">
          <wp:extent cx="2306388" cy="381000"/>
          <wp:effectExtent l="0" t="0" r="0" b="0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4395" cy="395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B20FF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3AADE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8A57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8BE62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518A8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8070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1CE25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F86B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940A6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BA5B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7224B"/>
    <w:multiLevelType w:val="multilevel"/>
    <w:tmpl w:val="C4581956"/>
    <w:lvl w:ilvl="0">
      <w:start w:val="1"/>
      <w:numFmt w:val="bullet"/>
      <w:pStyle w:val="CellListBullets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o"/>
      <w:lvlJc w:val="left"/>
      <w:pPr>
        <w:ind w:left="1080" w:hanging="360"/>
      </w:pPr>
      <w:rPr>
        <w:rFonts w:ascii="Georgia" w:hAnsi="Georgia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o"/>
      <w:lvlJc w:val="left"/>
      <w:pPr>
        <w:ind w:left="2160" w:hanging="360"/>
      </w:pPr>
      <w:rPr>
        <w:rFonts w:ascii="Georgia" w:hAnsi="Georgia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o"/>
      <w:lvlJc w:val="left"/>
      <w:pPr>
        <w:ind w:left="3240" w:hanging="360"/>
      </w:pPr>
      <w:rPr>
        <w:rFonts w:ascii="Georgia" w:hAnsi="Georgia" w:hint="default"/>
      </w:rPr>
    </w:lvl>
  </w:abstractNum>
  <w:abstractNum w:abstractNumId="11" w15:restartNumberingAfterBreak="0">
    <w:nsid w:val="0D8B5227"/>
    <w:multiLevelType w:val="multilevel"/>
    <w:tmpl w:val="766CA8A4"/>
    <w:lvl w:ilvl="0">
      <w:start w:val="1"/>
      <w:numFmt w:val="decimal"/>
      <w:pStyle w:val="CellListNumbers"/>
      <w:lvlText w:val="%1.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1B914D2D"/>
    <w:multiLevelType w:val="hybridMultilevel"/>
    <w:tmpl w:val="D660A8C0"/>
    <w:lvl w:ilvl="0" w:tplc="758AB6C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3AF40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9CAD92"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62F07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F4F7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DC075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CCB96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FA15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009C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F875FB"/>
    <w:multiLevelType w:val="hybridMultilevel"/>
    <w:tmpl w:val="2D765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8669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33A0"/>
      </w:rPr>
    </w:lvl>
    <w:lvl w:ilvl="2" w:tplc="8BC46E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033A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B033EE"/>
    <w:multiLevelType w:val="multilevel"/>
    <w:tmpl w:val="C1C88FB8"/>
    <w:lvl w:ilvl="0">
      <w:start w:val="1"/>
      <w:numFmt w:val="bullet"/>
      <w:pStyle w:val="ListBullets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o"/>
      <w:lvlJc w:val="left"/>
      <w:pPr>
        <w:ind w:left="1080" w:hanging="360"/>
      </w:pPr>
      <w:rPr>
        <w:rFonts w:ascii="Georgia" w:hAnsi="Georgia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o"/>
      <w:lvlJc w:val="left"/>
      <w:pPr>
        <w:ind w:left="2160" w:hanging="360"/>
      </w:pPr>
      <w:rPr>
        <w:rFonts w:ascii="Georgia" w:hAnsi="Georgia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o"/>
      <w:lvlJc w:val="left"/>
      <w:pPr>
        <w:ind w:left="3240" w:hanging="360"/>
      </w:pPr>
      <w:rPr>
        <w:rFonts w:ascii="Georgia" w:hAnsi="Georgia" w:hint="default"/>
      </w:rPr>
    </w:lvl>
  </w:abstractNum>
  <w:abstractNum w:abstractNumId="15" w15:restartNumberingAfterBreak="0">
    <w:nsid w:val="65C158D4"/>
    <w:multiLevelType w:val="multilevel"/>
    <w:tmpl w:val="4560E732"/>
    <w:lvl w:ilvl="0">
      <w:start w:val="1"/>
      <w:numFmt w:val="decimal"/>
      <w:pStyle w:val="ListNumbers"/>
      <w:lvlText w:val="%1."/>
      <w:lvlJc w:val="left"/>
      <w:pPr>
        <w:ind w:left="360" w:hanging="360"/>
      </w:pPr>
      <w:rPr>
        <w:rFonts w:ascii="Arial" w:hAnsi="Arial" w:hint="default"/>
        <w:sz w:val="2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Georgia" w:hAnsi="Georgia" w:hint="default"/>
        <w:sz w:val="20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Georgia" w:hAnsi="Georgia" w:hint="default"/>
        <w:sz w:val="20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ascii="Georgia" w:hAnsi="Georgia" w:hint="default"/>
        <w:sz w:val="20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Georgia" w:hAnsi="Georgia" w:hint="default"/>
        <w:sz w:val="20"/>
      </w:rPr>
    </w:lvl>
    <w:lvl w:ilvl="5">
      <w:start w:val="1"/>
      <w:numFmt w:val="lowerRoman"/>
      <w:lvlText w:val="%6."/>
      <w:lvlJc w:val="left"/>
      <w:pPr>
        <w:ind w:left="2160" w:hanging="360"/>
      </w:pPr>
      <w:rPr>
        <w:rFonts w:ascii="Georgia" w:hAnsi="Georgia" w:hint="default"/>
        <w:sz w:val="20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Georgia" w:hAnsi="Georgia" w:hint="default"/>
        <w:sz w:val="2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Georgia" w:hAnsi="Georgia" w:hint="default"/>
        <w:sz w:val="2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Georgia" w:hAnsi="Georgia" w:hint="default"/>
        <w:sz w:val="20"/>
      </w:rPr>
    </w:lvl>
  </w:abstractNum>
  <w:num w:numId="1" w16cid:durableId="680546840">
    <w:abstractNumId w:val="9"/>
  </w:num>
  <w:num w:numId="2" w16cid:durableId="686443946">
    <w:abstractNumId w:val="7"/>
  </w:num>
  <w:num w:numId="3" w16cid:durableId="800805570">
    <w:abstractNumId w:val="6"/>
  </w:num>
  <w:num w:numId="4" w16cid:durableId="1327442961">
    <w:abstractNumId w:val="5"/>
  </w:num>
  <w:num w:numId="5" w16cid:durableId="2021470367">
    <w:abstractNumId w:val="4"/>
  </w:num>
  <w:num w:numId="6" w16cid:durableId="48187281">
    <w:abstractNumId w:val="8"/>
  </w:num>
  <w:num w:numId="7" w16cid:durableId="203753277">
    <w:abstractNumId w:val="3"/>
  </w:num>
  <w:num w:numId="8" w16cid:durableId="1509246120">
    <w:abstractNumId w:val="2"/>
  </w:num>
  <w:num w:numId="9" w16cid:durableId="1883591715">
    <w:abstractNumId w:val="1"/>
  </w:num>
  <w:num w:numId="10" w16cid:durableId="667517">
    <w:abstractNumId w:val="0"/>
  </w:num>
  <w:num w:numId="11" w16cid:durableId="1720011426">
    <w:abstractNumId w:val="14"/>
  </w:num>
  <w:num w:numId="12" w16cid:durableId="1264151800">
    <w:abstractNumId w:val="15"/>
  </w:num>
  <w:num w:numId="13" w16cid:durableId="1794901833">
    <w:abstractNumId w:val="9"/>
  </w:num>
  <w:num w:numId="14" w16cid:durableId="607390818">
    <w:abstractNumId w:val="10"/>
  </w:num>
  <w:num w:numId="15" w16cid:durableId="353189563">
    <w:abstractNumId w:val="11"/>
  </w:num>
  <w:num w:numId="16" w16cid:durableId="374039482">
    <w:abstractNumId w:val="12"/>
  </w:num>
  <w:num w:numId="17" w16cid:durableId="68278430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hdrShapeDefaults>
    <o:shapedefaults v:ext="edit" spidmax="2050" style="mso-position-horizontal-relative:page;mso-position-vertical-relative:page">
      <v:stroke weight=".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" w:val="True"/>
  </w:docVars>
  <w:rsids>
    <w:rsidRoot w:val="00962E84"/>
    <w:rsid w:val="00001AD9"/>
    <w:rsid w:val="000256C5"/>
    <w:rsid w:val="000860BF"/>
    <w:rsid w:val="00097D5E"/>
    <w:rsid w:val="000A277D"/>
    <w:rsid w:val="000A3BDA"/>
    <w:rsid w:val="000B4B7A"/>
    <w:rsid w:val="000E265C"/>
    <w:rsid w:val="001209C8"/>
    <w:rsid w:val="001216E5"/>
    <w:rsid w:val="00167068"/>
    <w:rsid w:val="00187283"/>
    <w:rsid w:val="001A6374"/>
    <w:rsid w:val="002206D2"/>
    <w:rsid w:val="002407E1"/>
    <w:rsid w:val="00251D6D"/>
    <w:rsid w:val="00266FA0"/>
    <w:rsid w:val="0028422D"/>
    <w:rsid w:val="00286421"/>
    <w:rsid w:val="002911A1"/>
    <w:rsid w:val="002D2584"/>
    <w:rsid w:val="00311CB2"/>
    <w:rsid w:val="00327296"/>
    <w:rsid w:val="0034376E"/>
    <w:rsid w:val="003A554C"/>
    <w:rsid w:val="003B7B50"/>
    <w:rsid w:val="003D7B0F"/>
    <w:rsid w:val="0045112C"/>
    <w:rsid w:val="0046471E"/>
    <w:rsid w:val="00474903"/>
    <w:rsid w:val="00526612"/>
    <w:rsid w:val="00533480"/>
    <w:rsid w:val="005425EA"/>
    <w:rsid w:val="005617A6"/>
    <w:rsid w:val="005768B9"/>
    <w:rsid w:val="0058025B"/>
    <w:rsid w:val="0059246B"/>
    <w:rsid w:val="005D4167"/>
    <w:rsid w:val="005D6ECA"/>
    <w:rsid w:val="00617CD0"/>
    <w:rsid w:val="00651ED1"/>
    <w:rsid w:val="0068206B"/>
    <w:rsid w:val="006C5684"/>
    <w:rsid w:val="006E43C0"/>
    <w:rsid w:val="007632E8"/>
    <w:rsid w:val="00771315"/>
    <w:rsid w:val="00786291"/>
    <w:rsid w:val="00786AE3"/>
    <w:rsid w:val="007974D1"/>
    <w:rsid w:val="007B47F6"/>
    <w:rsid w:val="007B7D73"/>
    <w:rsid w:val="007D0527"/>
    <w:rsid w:val="007D5752"/>
    <w:rsid w:val="007F6EA2"/>
    <w:rsid w:val="008276BA"/>
    <w:rsid w:val="0083296B"/>
    <w:rsid w:val="00865BAB"/>
    <w:rsid w:val="00871E4C"/>
    <w:rsid w:val="008727BC"/>
    <w:rsid w:val="008854E6"/>
    <w:rsid w:val="008A11D8"/>
    <w:rsid w:val="008B17A1"/>
    <w:rsid w:val="008C4A8C"/>
    <w:rsid w:val="00922332"/>
    <w:rsid w:val="0094039C"/>
    <w:rsid w:val="009434CD"/>
    <w:rsid w:val="00962E84"/>
    <w:rsid w:val="00993B55"/>
    <w:rsid w:val="009B0E31"/>
    <w:rsid w:val="00A12104"/>
    <w:rsid w:val="00A458B9"/>
    <w:rsid w:val="00A50DC6"/>
    <w:rsid w:val="00A83478"/>
    <w:rsid w:val="00A9514B"/>
    <w:rsid w:val="00AB3160"/>
    <w:rsid w:val="00AD383E"/>
    <w:rsid w:val="00AE204E"/>
    <w:rsid w:val="00AF14C9"/>
    <w:rsid w:val="00BB2E88"/>
    <w:rsid w:val="00BD5548"/>
    <w:rsid w:val="00BE0223"/>
    <w:rsid w:val="00BE4B80"/>
    <w:rsid w:val="00BE6BA1"/>
    <w:rsid w:val="00BE74BB"/>
    <w:rsid w:val="00C057BE"/>
    <w:rsid w:val="00C16322"/>
    <w:rsid w:val="00C41AE9"/>
    <w:rsid w:val="00C566D2"/>
    <w:rsid w:val="00C83CE9"/>
    <w:rsid w:val="00C8630A"/>
    <w:rsid w:val="00CA466B"/>
    <w:rsid w:val="00CB0B3F"/>
    <w:rsid w:val="00CB6C4E"/>
    <w:rsid w:val="00CB7546"/>
    <w:rsid w:val="00CD2EF4"/>
    <w:rsid w:val="00D07E86"/>
    <w:rsid w:val="00D47E11"/>
    <w:rsid w:val="00D50F06"/>
    <w:rsid w:val="00D57326"/>
    <w:rsid w:val="00D66BF5"/>
    <w:rsid w:val="00D8069C"/>
    <w:rsid w:val="00D926B0"/>
    <w:rsid w:val="00DA112A"/>
    <w:rsid w:val="00E07FBA"/>
    <w:rsid w:val="00E20FCA"/>
    <w:rsid w:val="00E34CD5"/>
    <w:rsid w:val="00E82A5A"/>
    <w:rsid w:val="00ED350A"/>
    <w:rsid w:val="00EE476A"/>
    <w:rsid w:val="00F3125A"/>
    <w:rsid w:val="00F33B0B"/>
    <w:rsid w:val="00F4403D"/>
    <w:rsid w:val="00F70B8C"/>
    <w:rsid w:val="00F97D09"/>
    <w:rsid w:val="00FA2DB3"/>
    <w:rsid w:val="00FB1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ActionsPane3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page;mso-position-vertical-relative:page">
      <v:stroke weight=".1pt"/>
    </o:shapedefaults>
    <o:shapelayout v:ext="edit">
      <o:idmap v:ext="edit" data="2"/>
    </o:shapelayout>
  </w:shapeDefaults>
  <w:decimalSymbol w:val="."/>
  <w:listSeparator w:val=","/>
  <w14:docId w14:val="2B524FBB"/>
  <w15:docId w15:val="{330D5A19-9D02-49E9-9E0F-46ADBC51C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1315"/>
    <w:rPr>
      <w:rFonts w:ascii="Arial" w:hAnsi="Arial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06D2"/>
    <w:pPr>
      <w:keepNext/>
      <w:keepLines/>
      <w:spacing w:before="480"/>
      <w:outlineLvl w:val="0"/>
    </w:pPr>
    <w:rPr>
      <w:rFonts w:ascii="Century Gothic" w:eastAsiaTheme="majorEastAsia" w:hAnsi="Century Gothic" w:cstheme="majorBidi"/>
      <w:b/>
      <w:bCs/>
      <w:color w:val="ED70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2206D2"/>
    <w:pPr>
      <w:spacing w:before="200" w:after="200" w:line="240" w:lineRule="atLeast"/>
    </w:pPr>
  </w:style>
  <w:style w:type="character" w:styleId="Hyperlink">
    <w:name w:val="Hyperlink"/>
    <w:basedOn w:val="DefaultParagraphFont"/>
    <w:rsid w:val="00D57326"/>
    <w:rPr>
      <w:color w:val="0000FF"/>
      <w:u w:val="single"/>
    </w:rPr>
  </w:style>
  <w:style w:type="paragraph" w:customStyle="1" w:styleId="DocumentTitle">
    <w:name w:val="Document Title"/>
    <w:rsid w:val="002206D2"/>
    <w:pPr>
      <w:spacing w:before="80" w:after="320"/>
    </w:pPr>
    <w:rPr>
      <w:rFonts w:ascii="Century Gothic" w:hAnsi="Century Gothic"/>
      <w:b/>
      <w:noProof/>
      <w:sz w:val="36"/>
      <w:szCs w:val="24"/>
    </w:rPr>
  </w:style>
  <w:style w:type="paragraph" w:styleId="Header">
    <w:name w:val="header"/>
    <w:basedOn w:val="Normal"/>
    <w:rsid w:val="002206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206D2"/>
    <w:pPr>
      <w:tabs>
        <w:tab w:val="center" w:pos="4320"/>
        <w:tab w:val="right" w:pos="8640"/>
      </w:tabs>
    </w:pPr>
  </w:style>
  <w:style w:type="paragraph" w:customStyle="1" w:styleId="Source">
    <w:name w:val="Source"/>
    <w:basedOn w:val="Normal"/>
    <w:rsid w:val="002206D2"/>
    <w:pPr>
      <w:spacing w:line="240" w:lineRule="exact"/>
    </w:pPr>
    <w:rPr>
      <w:rFonts w:ascii="Arial Narrow" w:hAnsi="Arial Narrow"/>
      <w:sz w:val="17"/>
      <w:szCs w:val="20"/>
      <w:lang w:eastAsia="en-CA"/>
    </w:rPr>
  </w:style>
  <w:style w:type="paragraph" w:customStyle="1" w:styleId="Pages">
    <w:name w:val="Pages"/>
    <w:basedOn w:val="Normal"/>
    <w:next w:val="Normal"/>
    <w:rsid w:val="002206D2"/>
    <w:pPr>
      <w:spacing w:after="360" w:line="240" w:lineRule="atLeast"/>
    </w:pPr>
    <w:rPr>
      <w:rFonts w:ascii="Arial Narrow" w:hAnsi="Arial Narrow" w:cs="Arial"/>
      <w:color w:val="000000"/>
      <w:sz w:val="18"/>
      <w:lang w:eastAsia="en-CA"/>
    </w:rPr>
  </w:style>
  <w:style w:type="paragraph" w:customStyle="1" w:styleId="DateHeader">
    <w:name w:val="Date (Header)"/>
    <w:basedOn w:val="Normal"/>
    <w:next w:val="Normal"/>
    <w:rsid w:val="002206D2"/>
    <w:pPr>
      <w:tabs>
        <w:tab w:val="left" w:pos="720"/>
      </w:tabs>
      <w:spacing w:before="240" w:line="240" w:lineRule="atLeast"/>
    </w:pPr>
    <w:rPr>
      <w:rFonts w:ascii="Arial Narrow" w:hAnsi="Arial Narrow"/>
      <w:sz w:val="18"/>
      <w:lang w:eastAsia="en-CA"/>
    </w:rPr>
  </w:style>
  <w:style w:type="paragraph" w:styleId="MessageHeader">
    <w:name w:val="Message Header"/>
    <w:basedOn w:val="Normal"/>
    <w:rsid w:val="002206D2"/>
    <w:pPr>
      <w:spacing w:after="60"/>
    </w:pPr>
    <w:rPr>
      <w:rFonts w:cs="Arial"/>
      <w:sz w:val="18"/>
      <w:lang w:eastAsia="en-CA"/>
    </w:rPr>
  </w:style>
  <w:style w:type="paragraph" w:customStyle="1" w:styleId="AgendaTitle">
    <w:name w:val="Agenda Title"/>
    <w:basedOn w:val="Normal"/>
    <w:rsid w:val="002206D2"/>
    <w:pPr>
      <w:spacing w:after="100"/>
    </w:pPr>
    <w:rPr>
      <w:b/>
      <w:sz w:val="18"/>
    </w:rPr>
  </w:style>
  <w:style w:type="paragraph" w:customStyle="1" w:styleId="MeetingHeading">
    <w:name w:val="Meeting Heading"/>
    <w:basedOn w:val="Normal"/>
    <w:next w:val="Normal"/>
    <w:rsid w:val="002206D2"/>
    <w:pPr>
      <w:spacing w:after="100"/>
    </w:pPr>
    <w:rPr>
      <w:b/>
    </w:rPr>
  </w:style>
  <w:style w:type="paragraph" w:customStyle="1" w:styleId="AgendaTitleHeader">
    <w:name w:val="Agenda Title (Header)"/>
    <w:basedOn w:val="Normal"/>
    <w:rsid w:val="002206D2"/>
    <w:rPr>
      <w:rFonts w:ascii="Arial Narrow" w:hAnsi="Arial Narrow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6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6C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E204E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206D2"/>
    <w:rPr>
      <w:rFonts w:ascii="Century Gothic" w:eastAsiaTheme="majorEastAsia" w:hAnsi="Century Gothic" w:cstheme="majorBidi"/>
      <w:b/>
      <w:bCs/>
      <w:color w:val="ED7000"/>
      <w:sz w:val="28"/>
      <w:szCs w:val="28"/>
    </w:rPr>
  </w:style>
  <w:style w:type="paragraph" w:customStyle="1" w:styleId="ListBullets">
    <w:name w:val="List Bullets"/>
    <w:basedOn w:val="BodyText"/>
    <w:qFormat/>
    <w:rsid w:val="002206D2"/>
    <w:pPr>
      <w:numPr>
        <w:numId w:val="11"/>
      </w:numPr>
      <w:contextualSpacing/>
    </w:pPr>
    <w:rPr>
      <w:szCs w:val="20"/>
    </w:rPr>
  </w:style>
  <w:style w:type="paragraph" w:customStyle="1" w:styleId="ListNumbers">
    <w:name w:val="List Numbers"/>
    <w:basedOn w:val="ListBullets"/>
    <w:qFormat/>
    <w:rsid w:val="002206D2"/>
    <w:pPr>
      <w:numPr>
        <w:numId w:val="12"/>
      </w:numPr>
    </w:pPr>
  </w:style>
  <w:style w:type="paragraph" w:styleId="ListBullet">
    <w:name w:val="List Bullet"/>
    <w:basedOn w:val="Normal"/>
    <w:autoRedefine/>
    <w:semiHidden/>
    <w:rsid w:val="007D0527"/>
    <w:pPr>
      <w:numPr>
        <w:numId w:val="13"/>
      </w:numPr>
    </w:pPr>
  </w:style>
  <w:style w:type="paragraph" w:customStyle="1" w:styleId="SafetyMoment">
    <w:name w:val="Safety Moment"/>
    <w:basedOn w:val="BodyText"/>
    <w:qFormat/>
    <w:rsid w:val="002206D2"/>
    <w:pPr>
      <w:tabs>
        <w:tab w:val="left" w:pos="1584"/>
      </w:tabs>
      <w:spacing w:before="360"/>
      <w:ind w:left="1584" w:hanging="1584"/>
    </w:pPr>
  </w:style>
  <w:style w:type="paragraph" w:customStyle="1" w:styleId="CellBody">
    <w:name w:val="Cell Body"/>
    <w:basedOn w:val="BodyText"/>
    <w:qFormat/>
    <w:rsid w:val="002206D2"/>
    <w:pPr>
      <w:spacing w:before="60" w:after="40" w:line="240" w:lineRule="auto"/>
    </w:pPr>
    <w:rPr>
      <w:sz w:val="18"/>
      <w:szCs w:val="20"/>
    </w:rPr>
  </w:style>
  <w:style w:type="paragraph" w:customStyle="1" w:styleId="CellHeading">
    <w:name w:val="Cell Heading"/>
    <w:basedOn w:val="CellBody"/>
    <w:qFormat/>
    <w:rsid w:val="002206D2"/>
    <w:pPr>
      <w:keepNext/>
      <w:jc w:val="center"/>
    </w:pPr>
    <w:rPr>
      <w:b/>
    </w:rPr>
  </w:style>
  <w:style w:type="paragraph" w:customStyle="1" w:styleId="CellListBullets">
    <w:name w:val="Cell List Bullets"/>
    <w:basedOn w:val="CellBody"/>
    <w:qFormat/>
    <w:rsid w:val="002206D2"/>
    <w:pPr>
      <w:numPr>
        <w:numId w:val="14"/>
      </w:numPr>
      <w:contextualSpacing/>
    </w:pPr>
  </w:style>
  <w:style w:type="paragraph" w:customStyle="1" w:styleId="CellListNumbers">
    <w:name w:val="Cell List Numbers"/>
    <w:basedOn w:val="CellBody"/>
    <w:qFormat/>
    <w:rsid w:val="002206D2"/>
    <w:pPr>
      <w:numPr>
        <w:numId w:val="15"/>
      </w:numPr>
      <w:contextualSpacing/>
    </w:pPr>
  </w:style>
  <w:style w:type="character" w:customStyle="1" w:styleId="BodyTextChar">
    <w:name w:val="Body Text Char"/>
    <w:basedOn w:val="DefaultParagraphFont"/>
    <w:link w:val="BodyText"/>
    <w:rsid w:val="002206D2"/>
    <w:rPr>
      <w:rFonts w:ascii="Arial" w:hAnsi="Arial"/>
      <w:szCs w:val="24"/>
    </w:rPr>
  </w:style>
  <w:style w:type="character" w:customStyle="1" w:styleId="Location">
    <w:name w:val="Location"/>
    <w:basedOn w:val="BodyTextChar"/>
    <w:rsid w:val="002206D2"/>
    <w:rPr>
      <w:rFonts w:ascii="Arial" w:hAnsi="Arial"/>
      <w:sz w:val="18"/>
      <w:szCs w:val="24"/>
      <w:lang w:val="en-US"/>
    </w:rPr>
  </w:style>
  <w:style w:type="paragraph" w:customStyle="1" w:styleId="SafetyMomentHeading">
    <w:name w:val="Safety Moment Heading"/>
    <w:basedOn w:val="SafetyMoment"/>
    <w:rsid w:val="002206D2"/>
    <w:rPr>
      <w:b/>
      <w:bCs/>
    </w:rPr>
  </w:style>
  <w:style w:type="paragraph" w:styleId="ListParagraph">
    <w:name w:val="List Paragraph"/>
    <w:basedOn w:val="Normal"/>
    <w:uiPriority w:val="34"/>
    <w:qFormat/>
    <w:rsid w:val="00D926B0"/>
    <w:pPr>
      <w:ind w:left="720"/>
      <w:contextualSpacing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30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3877">
          <w:marLeft w:val="1267"/>
          <w:marRight w:val="0"/>
          <w:marTop w:val="115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3901">
          <w:marLeft w:val="1267"/>
          <w:marRight w:val="0"/>
          <w:marTop w:val="115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9873">
          <w:marLeft w:val="1267"/>
          <w:marRight w:val="0"/>
          <w:marTop w:val="115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1250">
          <w:marLeft w:val="1267"/>
          <w:marRight w:val="0"/>
          <w:marTop w:val="115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024">
          <w:marLeft w:val="1267"/>
          <w:marRight w:val="0"/>
          <w:marTop w:val="115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1413">
          <w:marLeft w:val="1987"/>
          <w:marRight w:val="0"/>
          <w:marTop w:val="115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Stantec%20Office%20Tools\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6A7514258B14A51808BEC4CD787B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02801-EA52-42C9-810F-50FE97538F47}"/>
      </w:docPartPr>
      <w:docPartBody>
        <w:p w:rsidR="00DF3E38" w:rsidRDefault="006D073B">
          <w:pPr>
            <w:pStyle w:val="B6A7514258B14A51808BEC4CD787BDB9"/>
          </w:pPr>
          <w:r w:rsidRPr="00F20CD0">
            <w:rPr>
              <w:rStyle w:val="PlaceholderText"/>
            </w:rPr>
            <w:t>Agenda Title</w:t>
          </w:r>
        </w:p>
      </w:docPartBody>
    </w:docPart>
    <w:docPart>
      <w:docPartPr>
        <w:name w:val="6AC63602A8854C4F9E8D5610AFF89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7EB60-C848-423E-8CB5-A274EE4C4FBE}"/>
      </w:docPartPr>
      <w:docPartBody>
        <w:p w:rsidR="00DF3E38" w:rsidRDefault="006D073B">
          <w:pPr>
            <w:pStyle w:val="6AC63602A8854C4F9E8D5610AFF89D83"/>
          </w:pPr>
          <w:r w:rsidRPr="00F20CD0">
            <w:rPr>
              <w:rStyle w:val="PlaceholderText"/>
            </w:rPr>
            <w:t>Location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73B"/>
    <w:rsid w:val="006D073B"/>
    <w:rsid w:val="00DF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6A7514258B14A51808BEC4CD787BDB9">
    <w:name w:val="B6A7514258B14A51808BEC4CD787BDB9"/>
  </w:style>
  <w:style w:type="paragraph" w:customStyle="1" w:styleId="6AC63602A8854C4F9E8D5610AFF89D83">
    <w:name w:val="6AC63602A8854C4F9E8D5610AFF89D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dm:cachedDataManifest xmlns:cdm="http://schemas.microsoft.com/2004/VisualStudio/Tools/Applications/CachedDataManifest.xsd" cdm:revision="1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root>
  <Date>2022-09-29T00:00:00</Date>
  <Title>University of Kentucky 
Hazard Mitigation Plan Update</Title>
</root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168D61DAE7144862D1AA9711FEC5D" ma:contentTypeVersion="4" ma:contentTypeDescription="Create a new document." ma:contentTypeScope="" ma:versionID="15c28eeaf3bb610e47ae55e24dfa6649">
  <xsd:schema xmlns:xsd="http://www.w3.org/2001/XMLSchema" xmlns:xs="http://www.w3.org/2001/XMLSchema" xmlns:p="http://schemas.microsoft.com/office/2006/metadata/properties" xmlns:ns2="3e7292d8-25b8-4d31-bc8a-6576b0991753" xmlns:ns3="67a9c748-bde2-4dfb-967c-b83bcdff9028" targetNamespace="http://schemas.microsoft.com/office/2006/metadata/properties" ma:root="true" ma:fieldsID="f3ed137703a72fc4b593422e81799ec3" ns2:_="" ns3:_="">
    <xsd:import namespace="3e7292d8-25b8-4d31-bc8a-6576b0991753"/>
    <xsd:import namespace="67a9c748-bde2-4dfb-967c-b83bcdff90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292d8-25b8-4d31-bc8a-6576b09917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a9c748-bde2-4dfb-967c-b83bcdff902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74DDB9-98E9-48B3-AAA7-8897D7A69F2D}">
  <ds:schemaRefs>
    <ds:schemaRef ds:uri="http://schemas.microsoft.com/2004/VisualStudio/Tools/Applications/CachedDataManifest.xsd"/>
  </ds:schemaRefs>
</ds:datastoreItem>
</file>

<file path=customXml/itemProps2.xml><?xml version="1.0" encoding="utf-8"?>
<ds:datastoreItem xmlns:ds="http://schemas.openxmlformats.org/officeDocument/2006/customXml" ds:itemID="{ADDBC8BB-8703-48E3-9C20-D729829AD2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034915-E4E0-48BA-BF8E-FE16B4D8FC81}">
  <ds:schemaRefs/>
</ds:datastoreItem>
</file>

<file path=customXml/itemProps4.xml><?xml version="1.0" encoding="utf-8"?>
<ds:datastoreItem xmlns:ds="http://schemas.openxmlformats.org/officeDocument/2006/customXml" ds:itemID="{C4904E48-58AB-46AA-86B7-0F9A46AA57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52B8431-1A22-4645-957D-382FD6C5D7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7292d8-25b8-4d31-bc8a-6576b0991753"/>
    <ds:schemaRef ds:uri="67a9c748-bde2-4dfb-967c-b83bcdff90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agenda.dotx</Template>
  <TotalTime>9</TotalTime>
  <Pages>1</Pages>
  <Words>51</Words>
  <Characters>1453</Characters>
  <Application>Microsoft Office Word</Application>
  <DocSecurity>0</DocSecurity>
  <Lines>34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agd_</vt:lpstr>
    </vt:vector>
  </TitlesOfParts>
  <Company>Stantec Consulting Ltd.</Company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agd_</dc:title>
  <dc:creator>Hewes, Kristen</dc:creator>
  <cp:lastModifiedBy>Hewes, Kristen</cp:lastModifiedBy>
  <cp:revision>5</cp:revision>
  <cp:lastPrinted>2022-10-26T19:17:00Z</cp:lastPrinted>
  <dcterms:created xsi:type="dcterms:W3CDTF">2022-10-26T17:20:00Z</dcterms:created>
  <dcterms:modified xsi:type="dcterms:W3CDTF">2022-10-26T19:20:00Z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0x010100F3E168D61DAE7144862D1AA9711FEC5D</vt:lpwstr>
  </property>
  <property fmtid="{D5CDD505-2E9C-101B-9397-08002B2CF9AE}" pid="3" name="_AssemblyLocation">
    <vt:lpwstr>C:\Program Files\Stantec Office Tools\Agenda.vsto|1f018298-f502-410f-9d0e-805c5619cd6f|vstolocal</vt:lpwstr>
  </property>
  <property fmtid="{D5CDD505-2E9C-101B-9397-08002B2CF9AE}" pid="4" name="_AssemblyName">
    <vt:lpwstr>4E3C66D5-58D4-491E-A7D4-64AF99AF6E8B</vt:lpwstr>
  </property>
  <property fmtid="{D5CDD505-2E9C-101B-9397-08002B2CF9AE}" pid="5" name="Solution ID">
    <vt:lpwstr>{15727DE6-F92D-4E46-ACB4-0E2C58B31A18}</vt:lpwstr>
  </property>
</Properties>
</file>