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9"/>
      </w:tblGrid>
      <w:tr w:rsidR="00F3125A" w:rsidRPr="00D8069C" w14:paraId="474FEAF4" w14:textId="77777777" w:rsidTr="00D926B0">
        <w:tc>
          <w:tcPr>
            <w:tcW w:w="9389" w:type="dxa"/>
          </w:tcPr>
          <w:p w14:paraId="327ED8CC" w14:textId="2F4531C3" w:rsidR="00F3125A" w:rsidRPr="00D8069C" w:rsidRDefault="00134956">
            <w:pPr>
              <w:pStyle w:val="AgendaTitle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tag w:val="AgendaTitle"/>
                <w:id w:val="1163281654"/>
                <w:placeholder>
                  <w:docPart w:val="B6A7514258B14A51808BEC4CD787BDB9"/>
                </w:placeholder>
                <w:dataBinding w:xpath="/root[1]/Title[1]" w:storeItemID="{F8034915-E4E0-48BA-BF8E-FE16B4D8FC81}"/>
                <w:text w:multiLine="1"/>
              </w:sdtPr>
              <w:sdtEndPr/>
              <w:sdtContent>
                <w:r w:rsidR="00962E84">
                  <w:rPr>
                    <w:rFonts w:cs="Arial"/>
                    <w:szCs w:val="18"/>
                  </w:rPr>
                  <w:t xml:space="preserve">University of Kentucky </w:t>
                </w:r>
                <w:r w:rsidR="00962E84">
                  <w:rPr>
                    <w:rFonts w:cs="Arial"/>
                    <w:szCs w:val="18"/>
                  </w:rPr>
                  <w:br/>
                  <w:t>Hazard Mitigation Plan Update</w:t>
                </w:r>
              </w:sdtContent>
            </w:sdt>
          </w:p>
        </w:tc>
      </w:tr>
      <w:tr w:rsidR="00F3125A" w:rsidRPr="00D8069C" w14:paraId="66DD9A67" w14:textId="77777777" w:rsidTr="00D926B0">
        <w:trPr>
          <w:trHeight w:val="252"/>
        </w:trPr>
        <w:tc>
          <w:tcPr>
            <w:tcW w:w="9389" w:type="dxa"/>
          </w:tcPr>
          <w:p w14:paraId="20237600" w14:textId="314571B3" w:rsidR="00F3125A" w:rsidRDefault="00470445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Steering Committee</w:t>
            </w:r>
            <w:r w:rsidR="00CD7532">
              <w:rPr>
                <w:szCs w:val="18"/>
              </w:rPr>
              <w:t xml:space="preserve"> </w:t>
            </w:r>
            <w:r w:rsidR="00E90287">
              <w:rPr>
                <w:szCs w:val="18"/>
              </w:rPr>
              <w:t>Meeting</w:t>
            </w:r>
          </w:p>
          <w:p w14:paraId="230CBA32" w14:textId="0E7B6626" w:rsidR="00AA2D13" w:rsidRDefault="00A27AC6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T</w:t>
            </w:r>
            <w:r w:rsidR="00470445">
              <w:rPr>
                <w:szCs w:val="18"/>
              </w:rPr>
              <w:t>uesday</w:t>
            </w:r>
            <w:r w:rsidR="00B72104">
              <w:rPr>
                <w:szCs w:val="18"/>
              </w:rPr>
              <w:t xml:space="preserve">, </w:t>
            </w:r>
            <w:r>
              <w:rPr>
                <w:szCs w:val="18"/>
              </w:rPr>
              <w:t xml:space="preserve">March </w:t>
            </w:r>
            <w:r w:rsidR="00470445">
              <w:rPr>
                <w:szCs w:val="18"/>
              </w:rPr>
              <w:t>21</w:t>
            </w:r>
            <w:r w:rsidR="00C21376">
              <w:rPr>
                <w:szCs w:val="18"/>
              </w:rPr>
              <w:t>, 2023</w:t>
            </w:r>
            <w:r>
              <w:rPr>
                <w:szCs w:val="18"/>
              </w:rPr>
              <w:t xml:space="preserve">, </w:t>
            </w:r>
            <w:r w:rsidR="00470445">
              <w:rPr>
                <w:szCs w:val="18"/>
              </w:rPr>
              <w:t>1:30-3:00</w:t>
            </w:r>
            <w:r>
              <w:rPr>
                <w:szCs w:val="18"/>
              </w:rPr>
              <w:t xml:space="preserve"> PM</w:t>
            </w:r>
          </w:p>
          <w:p w14:paraId="0AD30455" w14:textId="72E0BC36" w:rsidR="00FF3BC8" w:rsidRDefault="00470445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The 90 – Suite – 228 – Emergency Operations Center</w:t>
            </w:r>
          </w:p>
          <w:p w14:paraId="5FF576DB" w14:textId="31F7CF28" w:rsidR="00E90287" w:rsidRPr="00D8069C" w:rsidRDefault="00E90287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Microsoft Teams</w:t>
            </w:r>
          </w:p>
        </w:tc>
      </w:tr>
      <w:tr w:rsidR="00F3125A" w:rsidRPr="00D8069C" w14:paraId="71BFA123" w14:textId="77777777" w:rsidTr="00D926B0">
        <w:trPr>
          <w:trHeight w:val="418"/>
        </w:trPr>
        <w:tc>
          <w:tcPr>
            <w:tcW w:w="9389" w:type="dxa"/>
          </w:tcPr>
          <w:p w14:paraId="5E79625E" w14:textId="1D76F7A5" w:rsidR="006E43C0" w:rsidRPr="00D8069C" w:rsidRDefault="006E43C0" w:rsidP="003A554C">
            <w:pPr>
              <w:pStyle w:val="MessageHeader"/>
              <w:rPr>
                <w:szCs w:val="18"/>
              </w:rPr>
            </w:pPr>
          </w:p>
        </w:tc>
      </w:tr>
    </w:tbl>
    <w:p w14:paraId="6925FF63" w14:textId="77777777" w:rsidR="00CD2EF4" w:rsidRPr="00CD2EF4" w:rsidRDefault="00CD2EF4" w:rsidP="00CD2EF4">
      <w:pPr>
        <w:pStyle w:val="ListParagraph"/>
        <w:ind w:left="1440"/>
        <w:textAlignment w:val="baseline"/>
        <w:rPr>
          <w:color w:val="0033A0"/>
        </w:rPr>
      </w:pPr>
    </w:p>
    <w:p w14:paraId="4D39907F" w14:textId="3E12AFDB" w:rsidR="00001D21" w:rsidRDefault="00001D21" w:rsidP="00001D21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001D21">
        <w:rPr>
          <w:rFonts w:eastAsiaTheme="minorEastAsia"/>
          <w:color w:val="000000" w:themeColor="text1"/>
          <w:kern w:val="24"/>
        </w:rPr>
        <w:t>Safety Moment</w:t>
      </w:r>
    </w:p>
    <w:p w14:paraId="677A45DE" w14:textId="0E814227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Project Update​</w:t>
      </w:r>
    </w:p>
    <w:p w14:paraId="54B56404" w14:textId="10FA8159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Data collection ​</w:t>
      </w:r>
    </w:p>
    <w:p w14:paraId="7B31CD0A" w14:textId="39F8BACC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Data from UK Departments​</w:t>
      </w:r>
    </w:p>
    <w:p w14:paraId="06176E6E" w14:textId="68977137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Interviews​</w:t>
      </w:r>
    </w:p>
    <w:p w14:paraId="6F0839F8" w14:textId="2BC1FEA7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Risk Assessment​</w:t>
      </w:r>
    </w:p>
    <w:p w14:paraId="35D20FE0" w14:textId="08B3F1F0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Survey​</w:t>
      </w:r>
    </w:p>
    <w:p w14:paraId="66DD5543" w14:textId="734DFC1F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Mitigation Strategy​</w:t>
      </w:r>
    </w:p>
    <w:p w14:paraId="72997B48" w14:textId="5D92BA84" w:rsidR="00A27AC6" w:rsidRPr="00A27AC6" w:rsidRDefault="00A27AC6" w:rsidP="00A27AC6">
      <w:pPr>
        <w:pStyle w:val="ListParagraph"/>
        <w:numPr>
          <w:ilvl w:val="2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Goals​</w:t>
      </w:r>
    </w:p>
    <w:p w14:paraId="6DF14C2F" w14:textId="051B60B6" w:rsidR="00A27AC6" w:rsidRDefault="00A27AC6" w:rsidP="00A27AC6">
      <w:pPr>
        <w:pStyle w:val="ListParagraph"/>
        <w:numPr>
          <w:ilvl w:val="2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Mitigation Actions</w:t>
      </w:r>
    </w:p>
    <w:p w14:paraId="424A7A05" w14:textId="17F42F45" w:rsidR="00001D21" w:rsidRPr="00001D21" w:rsidRDefault="00001D21" w:rsidP="00A27AC6">
      <w:pPr>
        <w:pStyle w:val="ListParagraph"/>
        <w:ind w:left="2160"/>
        <w:textAlignment w:val="baseline"/>
        <w:rPr>
          <w:rFonts w:eastAsiaTheme="minorEastAsia"/>
          <w:color w:val="000000" w:themeColor="text1"/>
          <w:kern w:val="24"/>
        </w:rPr>
      </w:pPr>
    </w:p>
    <w:p w14:paraId="3E37E1FD" w14:textId="14437720" w:rsidR="00001D21" w:rsidRPr="00001D21" w:rsidRDefault="00001D21" w:rsidP="009E6322">
      <w:pPr>
        <w:pStyle w:val="ListParagraph"/>
        <w:ind w:left="1440"/>
        <w:textAlignment w:val="baseline"/>
        <w:rPr>
          <w:rFonts w:eastAsiaTheme="minorEastAsia"/>
          <w:color w:val="000000" w:themeColor="text1"/>
          <w:kern w:val="24"/>
        </w:rPr>
      </w:pPr>
    </w:p>
    <w:p w14:paraId="720C2DF4" w14:textId="0DFA01DA" w:rsidR="00CD2EF4" w:rsidRDefault="00CD2EF4" w:rsidP="00FF3BC8">
      <w:pPr>
        <w:textAlignment w:val="baseline"/>
        <w:rPr>
          <w:color w:val="0033A0"/>
        </w:rPr>
      </w:pPr>
    </w:p>
    <w:p w14:paraId="4B25ADCF" w14:textId="0E1EA98D" w:rsidR="00FF3BC8" w:rsidRPr="00FF3BC8" w:rsidRDefault="00FF3BC8" w:rsidP="00FF3BC8">
      <w:pPr>
        <w:textAlignment w:val="baseline"/>
        <w:rPr>
          <w:color w:val="0033A0"/>
        </w:rPr>
      </w:pPr>
      <w:r>
        <w:rPr>
          <w:color w:val="0033A0"/>
        </w:rPr>
        <w:t>Notes</w:t>
      </w:r>
    </w:p>
    <w:p w14:paraId="7E82885C" w14:textId="77777777" w:rsidR="00CD2EF4" w:rsidRDefault="00CD2EF4" w:rsidP="00CD2EF4">
      <w:pPr>
        <w:pStyle w:val="ListParagraph"/>
        <w:ind w:left="1440"/>
        <w:textAlignment w:val="baseline"/>
        <w:rPr>
          <w:rFonts w:eastAsiaTheme="minorEastAsia"/>
          <w:color w:val="000000" w:themeColor="text1"/>
          <w:kern w:val="24"/>
        </w:rPr>
      </w:pPr>
    </w:p>
    <w:p w14:paraId="14BE8DDC" w14:textId="35B0CBCC" w:rsidR="009B0E31" w:rsidRDefault="00FF3BC8" w:rsidP="00FF3BC8">
      <w:pPr>
        <w:spacing w:line="600" w:lineRule="auto"/>
        <w:textAlignment w:val="baseline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B0E31" w:rsidSect="002407E1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9" w:h="16834" w:code="9"/>
      <w:pgMar w:top="1800" w:right="1080" w:bottom="1440" w:left="1440" w:header="864" w:footer="648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8278F" w14:textId="77777777" w:rsidR="00A15287" w:rsidRDefault="00A15287">
      <w:r>
        <w:separator/>
      </w:r>
    </w:p>
  </w:endnote>
  <w:endnote w:type="continuationSeparator" w:id="0">
    <w:p w14:paraId="623B8A5D" w14:textId="77777777" w:rsidR="00A15287" w:rsidRDefault="00A15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455CA" w14:textId="77777777" w:rsidR="00097D5E" w:rsidRDefault="00286421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9E62600" wp14:editId="2D4C9628">
          <wp:simplePos x="0" y="0"/>
          <wp:positionH relativeFrom="page">
            <wp:posOffset>914400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3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E29534C" wp14:editId="426D717C">
          <wp:simplePos x="0" y="0"/>
          <wp:positionH relativeFrom="page">
            <wp:posOffset>914400</wp:posOffset>
          </wp:positionH>
          <wp:positionV relativeFrom="bottomMargin">
            <wp:posOffset>203835</wp:posOffset>
          </wp:positionV>
          <wp:extent cx="1536192" cy="155448"/>
          <wp:effectExtent l="0" t="0" r="0" b="0"/>
          <wp:wrapNone/>
          <wp:docPr id="2" name="Slogan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5F75" w14:textId="34039244" w:rsidR="00F3125A" w:rsidRDefault="00C83CE9">
    <w:pPr>
      <w:pStyle w:val="Foot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FB4E445" wp14:editId="080EFC1F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7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75987" w14:textId="77777777" w:rsidR="00A15287" w:rsidRDefault="00A15287">
      <w:bookmarkStart w:id="0" w:name="_Hlk497907448"/>
      <w:bookmarkEnd w:id="0"/>
      <w:r>
        <w:separator/>
      </w:r>
    </w:p>
  </w:footnote>
  <w:footnote w:type="continuationSeparator" w:id="0">
    <w:p w14:paraId="5EBA4E0C" w14:textId="77777777" w:rsidR="00A15287" w:rsidRDefault="00A15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C935" w14:textId="2DDD1EA0" w:rsidR="00F3125A" w:rsidRPr="00AD383E" w:rsidRDefault="00134956">
    <w:pPr>
      <w:pStyle w:val="DateHeader"/>
      <w:rPr>
        <w:rFonts w:cs="Arial"/>
        <w:sz w:val="16"/>
        <w:szCs w:val="16"/>
      </w:rPr>
    </w:pPr>
    <w:sdt>
      <w:sdtPr>
        <w:rPr>
          <w:rFonts w:cs="Arial"/>
          <w:sz w:val="16"/>
          <w:szCs w:val="16"/>
        </w:rPr>
        <w:tag w:val="HeaderDate"/>
        <w:id w:val="-36819999"/>
        <w:placeholder>
          <w:docPart w:val="B6A7514258B14A51808BEC4CD787BDB9"/>
        </w:placeholder>
        <w:dataBinding w:xpath="/root[1]/Date[1]" w:storeItemID="{F8034915-E4E0-48BA-BF8E-FE16B4D8FC81}"/>
        <w:date w:fullDate="2022-09-29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962E84">
          <w:rPr>
            <w:rFonts w:cs="Arial"/>
            <w:sz w:val="16"/>
            <w:szCs w:val="16"/>
          </w:rPr>
          <w:t>September 29, 2022</w:t>
        </w:r>
      </w:sdtContent>
    </w:sdt>
  </w:p>
  <w:p w14:paraId="203AC53B" w14:textId="76ADA9A2" w:rsidR="00F3125A" w:rsidRPr="00AD383E" w:rsidRDefault="00134956">
    <w:pPr>
      <w:pStyle w:val="AgendaTitleHeader"/>
      <w:rPr>
        <w:rFonts w:cs="Arial"/>
        <w:szCs w:val="16"/>
      </w:rPr>
    </w:pPr>
    <w:sdt>
      <w:sdtPr>
        <w:rPr>
          <w:rFonts w:cs="Arial"/>
          <w:szCs w:val="16"/>
        </w:rPr>
        <w:tag w:val="HeaderAgendaTitle"/>
        <w:id w:val="1016119517"/>
        <w:placeholder>
          <w:docPart w:val="6AC63602A8854C4F9E8D5610AFF89D83"/>
        </w:placeholder>
        <w:dataBinding w:xpath="/root[1]/Title[1]" w:storeItemID="{F8034915-E4E0-48BA-BF8E-FE16B4D8FC81}"/>
        <w:text w:multiLine="1"/>
      </w:sdtPr>
      <w:sdtEndPr/>
      <w:sdtContent>
        <w:r w:rsidR="00962E84">
          <w:rPr>
            <w:rFonts w:cs="Arial"/>
            <w:szCs w:val="16"/>
          </w:rPr>
          <w:t xml:space="preserve">University of Kentucky </w:t>
        </w:r>
        <w:r w:rsidR="00962E84">
          <w:rPr>
            <w:rFonts w:cs="Arial"/>
            <w:szCs w:val="16"/>
          </w:rPr>
          <w:br/>
          <w:t>Hazard Mitigation Plan Update</w:t>
        </w:r>
      </w:sdtContent>
    </w:sdt>
  </w:p>
  <w:p w14:paraId="09AD2D25" w14:textId="77777777" w:rsidR="00F3125A" w:rsidRPr="003A554C" w:rsidRDefault="00F3125A" w:rsidP="003A554C">
    <w:pPr>
      <w:pStyle w:val="Pages"/>
    </w:pPr>
    <w:r w:rsidRPr="003A554C">
      <w:t xml:space="preserve">Page </w:t>
    </w:r>
    <w:r w:rsidR="00A458B9" w:rsidRPr="003A554C">
      <w:fldChar w:fldCharType="begin"/>
    </w:r>
    <w:r w:rsidR="00A458B9" w:rsidRPr="003A554C">
      <w:instrText xml:space="preserve"> PAGE </w:instrText>
    </w:r>
    <w:r w:rsidR="00A458B9" w:rsidRPr="003A554C">
      <w:fldChar w:fldCharType="separate"/>
    </w:r>
    <w:r w:rsidR="00771315">
      <w:rPr>
        <w:noProof/>
      </w:rPr>
      <w:t>2</w:t>
    </w:r>
    <w:r w:rsidR="00A458B9" w:rsidRPr="003A554C">
      <w:fldChar w:fldCharType="end"/>
    </w:r>
    <w:r w:rsidRPr="003A554C">
      <w:t xml:space="preserve"> of </w:t>
    </w:r>
    <w:fldSimple w:instr=" NUMPAGES ">
      <w:r w:rsidR="00771315">
        <w:rPr>
          <w:noProof/>
        </w:rPr>
        <w:t>2</w:t>
      </w:r>
    </w:fldSimple>
    <w:r w:rsidRPr="003A554C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9B587" w14:textId="066A5A04" w:rsidR="00F3125A" w:rsidRPr="00D926B0" w:rsidRDefault="00D926B0" w:rsidP="00D926B0">
    <w:pPr>
      <w:pStyle w:val="Header"/>
    </w:pPr>
    <w:r>
      <w:rPr>
        <w:noProof/>
      </w:rPr>
      <w:drawing>
        <wp:inline distT="0" distB="0" distL="0" distR="0" wp14:anchorId="5ED6E112" wp14:editId="1BCF45F2">
          <wp:extent cx="2306388" cy="381000"/>
          <wp:effectExtent l="0" t="0" r="0" b="0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4395" cy="395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B20FF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AA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A57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BE62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18A8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8070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CE25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F86B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40A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BA5B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7224B"/>
    <w:multiLevelType w:val="multilevel"/>
    <w:tmpl w:val="C4581956"/>
    <w:lvl w:ilvl="0">
      <w:start w:val="1"/>
      <w:numFmt w:val="bullet"/>
      <w:pStyle w:val="CellList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1" w15:restartNumberingAfterBreak="0">
    <w:nsid w:val="0D8B5227"/>
    <w:multiLevelType w:val="multilevel"/>
    <w:tmpl w:val="766CA8A4"/>
    <w:lvl w:ilvl="0">
      <w:start w:val="1"/>
      <w:numFmt w:val="decimal"/>
      <w:pStyle w:val="CellListNumbers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B914D2D"/>
    <w:multiLevelType w:val="hybridMultilevel"/>
    <w:tmpl w:val="D660A8C0"/>
    <w:lvl w:ilvl="0" w:tplc="758AB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AF4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CAD92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62F0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F4F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DC07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CB9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FA15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09C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875FB"/>
    <w:multiLevelType w:val="hybridMultilevel"/>
    <w:tmpl w:val="2D765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8669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33A0"/>
      </w:rPr>
    </w:lvl>
    <w:lvl w:ilvl="2" w:tplc="8BC46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33A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16F38"/>
    <w:multiLevelType w:val="hybridMultilevel"/>
    <w:tmpl w:val="C9F0937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8669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33A0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033EE"/>
    <w:multiLevelType w:val="multilevel"/>
    <w:tmpl w:val="C1C88FB8"/>
    <w:lvl w:ilvl="0">
      <w:start w:val="1"/>
      <w:numFmt w:val="bullet"/>
      <w:pStyle w:val="ListBullets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6" w15:restartNumberingAfterBreak="0">
    <w:nsid w:val="65C158D4"/>
    <w:multiLevelType w:val="multilevel"/>
    <w:tmpl w:val="4560E732"/>
    <w:lvl w:ilvl="0">
      <w:start w:val="1"/>
      <w:numFmt w:val="decimal"/>
      <w:pStyle w:val="ListNumbers"/>
      <w:lvlText w:val="%1."/>
      <w:lvlJc w:val="left"/>
      <w:pPr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Georgia" w:hAnsi="Georgia" w:hint="default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Georgia" w:hAnsi="Georgia" w:hint="default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Georgia" w:hAnsi="Georgia" w:hint="default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Georgia" w:hAnsi="Georgia" w:hint="default"/>
        <w:sz w:val="2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="Georgia" w:hAnsi="Georgia"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eorgia" w:hAnsi="Georgia"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eorgia" w:hAnsi="Georgia"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eorgia" w:hAnsi="Georgia" w:hint="default"/>
        <w:sz w:val="20"/>
      </w:rPr>
    </w:lvl>
  </w:abstractNum>
  <w:abstractNum w:abstractNumId="17" w15:restartNumberingAfterBreak="0">
    <w:nsid w:val="69E25C7D"/>
    <w:multiLevelType w:val="hybridMultilevel"/>
    <w:tmpl w:val="F620C03A"/>
    <w:lvl w:ilvl="0" w:tplc="1BC4A7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EEC65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C878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298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046D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6AA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846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2670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341A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0546840">
    <w:abstractNumId w:val="9"/>
  </w:num>
  <w:num w:numId="2" w16cid:durableId="686443946">
    <w:abstractNumId w:val="7"/>
  </w:num>
  <w:num w:numId="3" w16cid:durableId="800805570">
    <w:abstractNumId w:val="6"/>
  </w:num>
  <w:num w:numId="4" w16cid:durableId="1327442961">
    <w:abstractNumId w:val="5"/>
  </w:num>
  <w:num w:numId="5" w16cid:durableId="2021470367">
    <w:abstractNumId w:val="4"/>
  </w:num>
  <w:num w:numId="6" w16cid:durableId="48187281">
    <w:abstractNumId w:val="8"/>
  </w:num>
  <w:num w:numId="7" w16cid:durableId="203753277">
    <w:abstractNumId w:val="3"/>
  </w:num>
  <w:num w:numId="8" w16cid:durableId="1509246120">
    <w:abstractNumId w:val="2"/>
  </w:num>
  <w:num w:numId="9" w16cid:durableId="1883591715">
    <w:abstractNumId w:val="1"/>
  </w:num>
  <w:num w:numId="10" w16cid:durableId="667517">
    <w:abstractNumId w:val="0"/>
  </w:num>
  <w:num w:numId="11" w16cid:durableId="1720011426">
    <w:abstractNumId w:val="15"/>
  </w:num>
  <w:num w:numId="12" w16cid:durableId="1264151800">
    <w:abstractNumId w:val="16"/>
  </w:num>
  <w:num w:numId="13" w16cid:durableId="1794901833">
    <w:abstractNumId w:val="9"/>
  </w:num>
  <w:num w:numId="14" w16cid:durableId="607390818">
    <w:abstractNumId w:val="10"/>
  </w:num>
  <w:num w:numId="15" w16cid:durableId="353189563">
    <w:abstractNumId w:val="11"/>
  </w:num>
  <w:num w:numId="16" w16cid:durableId="374039482">
    <w:abstractNumId w:val="12"/>
  </w:num>
  <w:num w:numId="17" w16cid:durableId="682784309">
    <w:abstractNumId w:val="13"/>
  </w:num>
  <w:num w:numId="18" w16cid:durableId="372778228">
    <w:abstractNumId w:val="17"/>
  </w:num>
  <w:num w:numId="19" w16cid:durableId="727020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 style="mso-position-horizontal-relative:page;mso-position-vertical-relative:page">
      <v:stroke weight=".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" w:val="True"/>
  </w:docVars>
  <w:rsids>
    <w:rsidRoot w:val="00962E84"/>
    <w:rsid w:val="00001D21"/>
    <w:rsid w:val="000256C5"/>
    <w:rsid w:val="000860BF"/>
    <w:rsid w:val="00097D5E"/>
    <w:rsid w:val="000A277D"/>
    <w:rsid w:val="000A3BDA"/>
    <w:rsid w:val="000B4B7A"/>
    <w:rsid w:val="000E265C"/>
    <w:rsid w:val="001209C8"/>
    <w:rsid w:val="001216E5"/>
    <w:rsid w:val="00134956"/>
    <w:rsid w:val="0014015B"/>
    <w:rsid w:val="00167068"/>
    <w:rsid w:val="00187283"/>
    <w:rsid w:val="001A6374"/>
    <w:rsid w:val="002206D2"/>
    <w:rsid w:val="002407E1"/>
    <w:rsid w:val="00251D6D"/>
    <w:rsid w:val="00266FA0"/>
    <w:rsid w:val="0028422D"/>
    <w:rsid w:val="00286421"/>
    <w:rsid w:val="002911A1"/>
    <w:rsid w:val="002D2584"/>
    <w:rsid w:val="00311CB2"/>
    <w:rsid w:val="00327296"/>
    <w:rsid w:val="0034376E"/>
    <w:rsid w:val="003A554C"/>
    <w:rsid w:val="003B7B50"/>
    <w:rsid w:val="003D7B0F"/>
    <w:rsid w:val="0045112C"/>
    <w:rsid w:val="0046471E"/>
    <w:rsid w:val="00470445"/>
    <w:rsid w:val="00474903"/>
    <w:rsid w:val="00526612"/>
    <w:rsid w:val="00533480"/>
    <w:rsid w:val="005425EA"/>
    <w:rsid w:val="005617A6"/>
    <w:rsid w:val="00570317"/>
    <w:rsid w:val="005768B9"/>
    <w:rsid w:val="0058025B"/>
    <w:rsid w:val="0059246B"/>
    <w:rsid w:val="005D4167"/>
    <w:rsid w:val="005D6ECA"/>
    <w:rsid w:val="00617CD0"/>
    <w:rsid w:val="00651ED1"/>
    <w:rsid w:val="0068206B"/>
    <w:rsid w:val="006C5684"/>
    <w:rsid w:val="006E43C0"/>
    <w:rsid w:val="007632E8"/>
    <w:rsid w:val="00771315"/>
    <w:rsid w:val="007824D1"/>
    <w:rsid w:val="00786291"/>
    <w:rsid w:val="00786AE3"/>
    <w:rsid w:val="007974D1"/>
    <w:rsid w:val="007B47F6"/>
    <w:rsid w:val="007B7D73"/>
    <w:rsid w:val="007D0527"/>
    <w:rsid w:val="007D5752"/>
    <w:rsid w:val="007F6EA2"/>
    <w:rsid w:val="008276BA"/>
    <w:rsid w:val="00865BAB"/>
    <w:rsid w:val="00871E4C"/>
    <w:rsid w:val="008727BC"/>
    <w:rsid w:val="008854E6"/>
    <w:rsid w:val="008A11D8"/>
    <w:rsid w:val="008A2261"/>
    <w:rsid w:val="008B17A1"/>
    <w:rsid w:val="008C4A8C"/>
    <w:rsid w:val="00922332"/>
    <w:rsid w:val="0094039C"/>
    <w:rsid w:val="009434CD"/>
    <w:rsid w:val="00962E84"/>
    <w:rsid w:val="00993B55"/>
    <w:rsid w:val="009B0E31"/>
    <w:rsid w:val="009E6322"/>
    <w:rsid w:val="00A12104"/>
    <w:rsid w:val="00A15287"/>
    <w:rsid w:val="00A27AC6"/>
    <w:rsid w:val="00A458B9"/>
    <w:rsid w:val="00A50DC6"/>
    <w:rsid w:val="00A83478"/>
    <w:rsid w:val="00A9514B"/>
    <w:rsid w:val="00AA2D13"/>
    <w:rsid w:val="00AB3160"/>
    <w:rsid w:val="00AD383E"/>
    <w:rsid w:val="00AE204E"/>
    <w:rsid w:val="00AF14C9"/>
    <w:rsid w:val="00B63AAC"/>
    <w:rsid w:val="00B72104"/>
    <w:rsid w:val="00BB2E88"/>
    <w:rsid w:val="00BD5548"/>
    <w:rsid w:val="00BE0223"/>
    <w:rsid w:val="00BE4B80"/>
    <w:rsid w:val="00BE6BA1"/>
    <w:rsid w:val="00BE74BB"/>
    <w:rsid w:val="00C057BE"/>
    <w:rsid w:val="00C16322"/>
    <w:rsid w:val="00C21376"/>
    <w:rsid w:val="00C41AE9"/>
    <w:rsid w:val="00C566D2"/>
    <w:rsid w:val="00C83CE9"/>
    <w:rsid w:val="00C8630A"/>
    <w:rsid w:val="00CA466B"/>
    <w:rsid w:val="00CB0B3F"/>
    <w:rsid w:val="00CB468B"/>
    <w:rsid w:val="00CB6C4E"/>
    <w:rsid w:val="00CB7546"/>
    <w:rsid w:val="00CD2EF4"/>
    <w:rsid w:val="00CD7532"/>
    <w:rsid w:val="00D07E86"/>
    <w:rsid w:val="00D47E11"/>
    <w:rsid w:val="00D57326"/>
    <w:rsid w:val="00D66BF5"/>
    <w:rsid w:val="00D8069C"/>
    <w:rsid w:val="00D926B0"/>
    <w:rsid w:val="00DA112A"/>
    <w:rsid w:val="00E07FBA"/>
    <w:rsid w:val="00E20FCA"/>
    <w:rsid w:val="00E34CD5"/>
    <w:rsid w:val="00E82A5A"/>
    <w:rsid w:val="00E90287"/>
    <w:rsid w:val="00ED350A"/>
    <w:rsid w:val="00F0206C"/>
    <w:rsid w:val="00F3125A"/>
    <w:rsid w:val="00F33B0B"/>
    <w:rsid w:val="00F4403D"/>
    <w:rsid w:val="00F70B8C"/>
    <w:rsid w:val="00F8304F"/>
    <w:rsid w:val="00F97D09"/>
    <w:rsid w:val="00FA2DB3"/>
    <w:rsid w:val="00FB1CFE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>
      <v:stroke weight=".1pt"/>
    </o:shapedefaults>
    <o:shapelayout v:ext="edit">
      <o:idmap v:ext="edit" data="2"/>
    </o:shapelayout>
  </w:shapeDefaults>
  <w:decimalSymbol w:val="."/>
  <w:listSeparator w:val=","/>
  <w14:docId w14:val="2B524FBB"/>
  <w15:docId w15:val="{330D5A19-9D02-49E9-9E0F-46ADBC51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315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6D2"/>
    <w:pPr>
      <w:keepNext/>
      <w:keepLines/>
      <w:spacing w:before="480"/>
      <w:outlineLvl w:val="0"/>
    </w:pPr>
    <w:rPr>
      <w:rFonts w:ascii="Century Gothic" w:eastAsiaTheme="majorEastAsia" w:hAnsi="Century Gothic" w:cstheme="majorBidi"/>
      <w:b/>
      <w:bCs/>
      <w:color w:val="ED7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206D2"/>
    <w:pPr>
      <w:spacing w:before="200" w:after="200" w:line="240" w:lineRule="atLeast"/>
    </w:pPr>
  </w:style>
  <w:style w:type="character" w:styleId="Hyperlink">
    <w:name w:val="Hyperlink"/>
    <w:basedOn w:val="DefaultParagraphFont"/>
    <w:rsid w:val="00D57326"/>
    <w:rPr>
      <w:color w:val="0000FF"/>
      <w:u w:val="single"/>
    </w:rPr>
  </w:style>
  <w:style w:type="paragraph" w:customStyle="1" w:styleId="DocumentTitle">
    <w:name w:val="Document Title"/>
    <w:rsid w:val="002206D2"/>
    <w:pPr>
      <w:spacing w:before="80" w:after="320"/>
    </w:pPr>
    <w:rPr>
      <w:rFonts w:ascii="Century Gothic" w:hAnsi="Century Gothic"/>
      <w:b/>
      <w:noProof/>
      <w:sz w:val="36"/>
      <w:szCs w:val="24"/>
    </w:rPr>
  </w:style>
  <w:style w:type="paragraph" w:styleId="Header">
    <w:name w:val="header"/>
    <w:basedOn w:val="Normal"/>
    <w:rsid w:val="002206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06D2"/>
    <w:pPr>
      <w:tabs>
        <w:tab w:val="center" w:pos="4320"/>
        <w:tab w:val="right" w:pos="8640"/>
      </w:tabs>
    </w:pPr>
  </w:style>
  <w:style w:type="paragraph" w:customStyle="1" w:styleId="Source">
    <w:name w:val="Source"/>
    <w:basedOn w:val="Normal"/>
    <w:rsid w:val="002206D2"/>
    <w:pPr>
      <w:spacing w:line="240" w:lineRule="exact"/>
    </w:pPr>
    <w:rPr>
      <w:rFonts w:ascii="Arial Narrow" w:hAnsi="Arial Narrow"/>
      <w:sz w:val="17"/>
      <w:szCs w:val="20"/>
      <w:lang w:eastAsia="en-CA"/>
    </w:rPr>
  </w:style>
  <w:style w:type="paragraph" w:customStyle="1" w:styleId="Pages">
    <w:name w:val="Pages"/>
    <w:basedOn w:val="Normal"/>
    <w:next w:val="Normal"/>
    <w:rsid w:val="002206D2"/>
    <w:pPr>
      <w:spacing w:after="360" w:line="240" w:lineRule="atLeast"/>
    </w:pPr>
    <w:rPr>
      <w:rFonts w:ascii="Arial Narrow" w:hAnsi="Arial Narrow" w:cs="Arial"/>
      <w:color w:val="000000"/>
      <w:sz w:val="18"/>
      <w:lang w:eastAsia="en-CA"/>
    </w:rPr>
  </w:style>
  <w:style w:type="paragraph" w:customStyle="1" w:styleId="DateHeader">
    <w:name w:val="Date (Header)"/>
    <w:basedOn w:val="Normal"/>
    <w:next w:val="Normal"/>
    <w:rsid w:val="002206D2"/>
    <w:pPr>
      <w:tabs>
        <w:tab w:val="left" w:pos="720"/>
      </w:tabs>
      <w:spacing w:before="240" w:line="240" w:lineRule="atLeast"/>
    </w:pPr>
    <w:rPr>
      <w:rFonts w:ascii="Arial Narrow" w:hAnsi="Arial Narrow"/>
      <w:sz w:val="18"/>
      <w:lang w:eastAsia="en-CA"/>
    </w:rPr>
  </w:style>
  <w:style w:type="paragraph" w:styleId="MessageHeader">
    <w:name w:val="Message Header"/>
    <w:basedOn w:val="Normal"/>
    <w:rsid w:val="002206D2"/>
    <w:pPr>
      <w:spacing w:after="60"/>
    </w:pPr>
    <w:rPr>
      <w:rFonts w:cs="Arial"/>
      <w:sz w:val="18"/>
      <w:lang w:eastAsia="en-CA"/>
    </w:rPr>
  </w:style>
  <w:style w:type="paragraph" w:customStyle="1" w:styleId="AgendaTitle">
    <w:name w:val="Agenda Title"/>
    <w:basedOn w:val="Normal"/>
    <w:rsid w:val="002206D2"/>
    <w:pPr>
      <w:spacing w:after="100"/>
    </w:pPr>
    <w:rPr>
      <w:b/>
      <w:sz w:val="18"/>
    </w:rPr>
  </w:style>
  <w:style w:type="paragraph" w:customStyle="1" w:styleId="MeetingHeading">
    <w:name w:val="Meeting Heading"/>
    <w:basedOn w:val="Normal"/>
    <w:next w:val="Normal"/>
    <w:rsid w:val="002206D2"/>
    <w:pPr>
      <w:spacing w:after="100"/>
    </w:pPr>
    <w:rPr>
      <w:b/>
    </w:rPr>
  </w:style>
  <w:style w:type="paragraph" w:customStyle="1" w:styleId="AgendaTitleHeader">
    <w:name w:val="Agenda Title (Header)"/>
    <w:basedOn w:val="Normal"/>
    <w:rsid w:val="002206D2"/>
    <w:rPr>
      <w:rFonts w:ascii="Arial Narrow" w:hAnsi="Arial Narrow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C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204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206D2"/>
    <w:rPr>
      <w:rFonts w:ascii="Century Gothic" w:eastAsiaTheme="majorEastAsia" w:hAnsi="Century Gothic" w:cstheme="majorBidi"/>
      <w:b/>
      <w:bCs/>
      <w:color w:val="ED7000"/>
      <w:sz w:val="28"/>
      <w:szCs w:val="28"/>
    </w:rPr>
  </w:style>
  <w:style w:type="paragraph" w:customStyle="1" w:styleId="ListBullets">
    <w:name w:val="List Bullets"/>
    <w:basedOn w:val="BodyText"/>
    <w:qFormat/>
    <w:rsid w:val="002206D2"/>
    <w:pPr>
      <w:numPr>
        <w:numId w:val="11"/>
      </w:numPr>
      <w:contextualSpacing/>
    </w:pPr>
    <w:rPr>
      <w:szCs w:val="20"/>
    </w:rPr>
  </w:style>
  <w:style w:type="paragraph" w:customStyle="1" w:styleId="ListNumbers">
    <w:name w:val="List Numbers"/>
    <w:basedOn w:val="ListBullets"/>
    <w:qFormat/>
    <w:rsid w:val="002206D2"/>
    <w:pPr>
      <w:numPr>
        <w:numId w:val="12"/>
      </w:numPr>
    </w:pPr>
  </w:style>
  <w:style w:type="paragraph" w:styleId="ListBullet">
    <w:name w:val="List Bullet"/>
    <w:basedOn w:val="Normal"/>
    <w:autoRedefine/>
    <w:semiHidden/>
    <w:rsid w:val="007D0527"/>
    <w:pPr>
      <w:numPr>
        <w:numId w:val="13"/>
      </w:numPr>
    </w:pPr>
  </w:style>
  <w:style w:type="paragraph" w:customStyle="1" w:styleId="SafetyMoment">
    <w:name w:val="Safety Moment"/>
    <w:basedOn w:val="BodyText"/>
    <w:qFormat/>
    <w:rsid w:val="002206D2"/>
    <w:pPr>
      <w:tabs>
        <w:tab w:val="left" w:pos="1584"/>
      </w:tabs>
      <w:spacing w:before="360"/>
      <w:ind w:left="1584" w:hanging="1584"/>
    </w:pPr>
  </w:style>
  <w:style w:type="paragraph" w:customStyle="1" w:styleId="CellBody">
    <w:name w:val="Cell Body"/>
    <w:basedOn w:val="BodyText"/>
    <w:qFormat/>
    <w:rsid w:val="002206D2"/>
    <w:pPr>
      <w:spacing w:before="60" w:after="40" w:line="240" w:lineRule="auto"/>
    </w:pPr>
    <w:rPr>
      <w:sz w:val="18"/>
      <w:szCs w:val="20"/>
    </w:rPr>
  </w:style>
  <w:style w:type="paragraph" w:customStyle="1" w:styleId="CellHeading">
    <w:name w:val="Cell Heading"/>
    <w:basedOn w:val="CellBody"/>
    <w:qFormat/>
    <w:rsid w:val="002206D2"/>
    <w:pPr>
      <w:keepNext/>
      <w:jc w:val="center"/>
    </w:pPr>
    <w:rPr>
      <w:b/>
    </w:rPr>
  </w:style>
  <w:style w:type="paragraph" w:customStyle="1" w:styleId="CellListBullets">
    <w:name w:val="Cell List Bullets"/>
    <w:basedOn w:val="CellBody"/>
    <w:qFormat/>
    <w:rsid w:val="002206D2"/>
    <w:pPr>
      <w:numPr>
        <w:numId w:val="14"/>
      </w:numPr>
      <w:contextualSpacing/>
    </w:pPr>
  </w:style>
  <w:style w:type="paragraph" w:customStyle="1" w:styleId="CellListNumbers">
    <w:name w:val="Cell List Numbers"/>
    <w:basedOn w:val="CellBody"/>
    <w:qFormat/>
    <w:rsid w:val="002206D2"/>
    <w:pPr>
      <w:numPr>
        <w:numId w:val="15"/>
      </w:numPr>
      <w:contextualSpacing/>
    </w:pPr>
  </w:style>
  <w:style w:type="character" w:customStyle="1" w:styleId="BodyTextChar">
    <w:name w:val="Body Text Char"/>
    <w:basedOn w:val="DefaultParagraphFont"/>
    <w:link w:val="BodyText"/>
    <w:rsid w:val="002206D2"/>
    <w:rPr>
      <w:rFonts w:ascii="Arial" w:hAnsi="Arial"/>
      <w:szCs w:val="24"/>
    </w:rPr>
  </w:style>
  <w:style w:type="character" w:customStyle="1" w:styleId="Location">
    <w:name w:val="Location"/>
    <w:basedOn w:val="BodyTextChar"/>
    <w:rsid w:val="002206D2"/>
    <w:rPr>
      <w:rFonts w:ascii="Arial" w:hAnsi="Arial"/>
      <w:sz w:val="18"/>
      <w:szCs w:val="24"/>
      <w:lang w:val="en-US"/>
    </w:rPr>
  </w:style>
  <w:style w:type="paragraph" w:customStyle="1" w:styleId="SafetyMomentHeading">
    <w:name w:val="Safety Moment Heading"/>
    <w:basedOn w:val="SafetyMoment"/>
    <w:rsid w:val="002206D2"/>
    <w:rPr>
      <w:b/>
      <w:bCs/>
    </w:rPr>
  </w:style>
  <w:style w:type="paragraph" w:styleId="ListParagraph">
    <w:name w:val="List Paragraph"/>
    <w:basedOn w:val="Normal"/>
    <w:uiPriority w:val="34"/>
    <w:qFormat/>
    <w:rsid w:val="00D926B0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7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54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23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877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901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9873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1250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024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1413">
          <w:marLeft w:val="198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tantec%20Office%20Tools\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A7514258B14A51808BEC4CD787B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02801-EA52-42C9-810F-50FE97538F47}"/>
      </w:docPartPr>
      <w:docPartBody>
        <w:p w:rsidR="00DF3E38" w:rsidRDefault="006D073B">
          <w:pPr>
            <w:pStyle w:val="B6A7514258B14A51808BEC4CD787BDB9"/>
          </w:pPr>
          <w:r w:rsidRPr="00F20CD0">
            <w:rPr>
              <w:rStyle w:val="PlaceholderText"/>
            </w:rPr>
            <w:t>Agenda Title</w:t>
          </w:r>
        </w:p>
      </w:docPartBody>
    </w:docPart>
    <w:docPart>
      <w:docPartPr>
        <w:name w:val="6AC63602A8854C4F9E8D5610AFF8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7EB60-C848-423E-8CB5-A274EE4C4FBE}"/>
      </w:docPartPr>
      <w:docPartBody>
        <w:p w:rsidR="00DF3E38" w:rsidRDefault="006D073B">
          <w:pPr>
            <w:pStyle w:val="6AC63602A8854C4F9E8D5610AFF89D83"/>
          </w:pPr>
          <w:r w:rsidRPr="00F20CD0">
            <w:rPr>
              <w:rStyle w:val="PlaceholderText"/>
            </w:rP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73B"/>
    <w:rsid w:val="00377D7D"/>
    <w:rsid w:val="006D073B"/>
    <w:rsid w:val="00D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6A7514258B14A51808BEC4CD787BDB9">
    <w:name w:val="B6A7514258B14A51808BEC4CD787BDB9"/>
  </w:style>
  <w:style w:type="paragraph" w:customStyle="1" w:styleId="6AC63602A8854C4F9E8D5610AFF89D83">
    <w:name w:val="6AC63602A8854C4F9E8D5610AFF89D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dm:cachedDataManifest xmlns:cdm="http://schemas.microsoft.com/2004/VisualStudio/Tools/Applications/CachedDataManifest.xsd" cdm:revision="1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root>
  <Date>2022-09-29T00:00:00</Date>
  <Title>University of Kentucky 
Hazard Mitigation Plan Update</Title>
</roo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23421E2B51543A46F56E8F6C1D9EB" ma:contentTypeVersion="2" ma:contentTypeDescription="Create a new document." ma:contentTypeScope="" ma:versionID="e6dddbda4b7a4b1d64fab2d9aea94b05">
  <xsd:schema xmlns:xsd="http://www.w3.org/2001/XMLSchema" xmlns:xs="http://www.w3.org/2001/XMLSchema" xmlns:p="http://schemas.microsoft.com/office/2006/metadata/properties" xmlns:ns2="54dfe01d-f4fd-4b77-82f4-2cfae91f158a" targetNamespace="http://schemas.microsoft.com/office/2006/metadata/properties" ma:root="true" ma:fieldsID="89c35b6127a2e23479c895eaa05381ba" ns2:_="">
    <xsd:import namespace="54dfe01d-f4fd-4b77-82f4-2cfae91f15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fe01d-f4fd-4b77-82f4-2cfae91f1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74DDB9-98E9-48B3-AAA7-8897D7A69F2D}">
  <ds:schemaRefs>
    <ds:schemaRef ds:uri="http://schemas.microsoft.com/2004/VisualStudio/Tools/Applications/CachedDataManifest.xsd"/>
  </ds:schemaRefs>
</ds:datastoreItem>
</file>

<file path=customXml/itemProps2.xml><?xml version="1.0" encoding="utf-8"?>
<ds:datastoreItem xmlns:ds="http://schemas.openxmlformats.org/officeDocument/2006/customXml" ds:itemID="{ADDBC8BB-8703-48E3-9C20-D729829AD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34915-E4E0-48BA-BF8E-FE16B4D8FC81}">
  <ds:schemaRefs/>
</ds:datastoreItem>
</file>

<file path=customXml/itemProps4.xml><?xml version="1.0" encoding="utf-8"?>
<ds:datastoreItem xmlns:ds="http://schemas.openxmlformats.org/officeDocument/2006/customXml" ds:itemID="{C4904E48-58AB-46AA-86B7-0F9A46AA57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71602F-55B3-4B3D-A253-642CED46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fe01d-f4fd-4b77-82f4-2cfae91f15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0</TotalTime>
  <Pages>1</Pages>
  <Words>56</Words>
  <Characters>1398</Characters>
  <Application>Microsoft Office Word</Application>
  <DocSecurity>4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agd_</vt:lpstr>
    </vt:vector>
  </TitlesOfParts>
  <Company>Stantec Consulting Ltd.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agd_</dc:title>
  <dc:creator>Hewes, Kristen</dc:creator>
  <cp:lastModifiedBy>Banahan, Amanda L.</cp:lastModifiedBy>
  <cp:revision>2</cp:revision>
  <cp:lastPrinted>2022-09-28T18:44:00Z</cp:lastPrinted>
  <dcterms:created xsi:type="dcterms:W3CDTF">2023-04-11T18:03:00Z</dcterms:created>
  <dcterms:modified xsi:type="dcterms:W3CDTF">2023-04-11T18:03:00Z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0x0101002D123421E2B51543A46F56E8F6C1D9EB</vt:lpwstr>
  </property>
  <property fmtid="{D5CDD505-2E9C-101B-9397-08002B2CF9AE}" pid="3" name="_AssemblyLocation">
    <vt:lpwstr>C:\Program Files\Stantec Office Tools\Agenda.vsto|1f018298-f502-410f-9d0e-805c5619cd6f|vstolocal</vt:lpwstr>
  </property>
  <property fmtid="{D5CDD505-2E9C-101B-9397-08002B2CF9AE}" pid="4" name="_AssemblyName">
    <vt:lpwstr>4E3C66D5-58D4-491E-A7D4-64AF99AF6E8B</vt:lpwstr>
  </property>
  <property fmtid="{D5CDD505-2E9C-101B-9397-08002B2CF9AE}" pid="5" name="Solution ID">
    <vt:lpwstr>{15727DE6-F92D-4E46-ACB4-0E2C58B31A18}</vt:lpwstr>
  </property>
</Properties>
</file>